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99B8" w14:textId="0DFEE556" w:rsidR="00C44D93" w:rsidRPr="00C44D93" w:rsidRDefault="00C44D93" w:rsidP="00C44D93">
      <w:pPr>
        <w:pStyle w:val="Titelrubrik"/>
      </w:pPr>
      <w:r>
        <w:t>Ansöknings</w:t>
      </w:r>
      <w:r w:rsidRPr="00C44D93">
        <w:t>blankett</w:t>
      </w:r>
      <w:r w:rsidR="00901EFB" w:rsidRPr="00C44D93">
        <w:t xml:space="preserve"> </w:t>
      </w:r>
    </w:p>
    <w:p w14:paraId="430621B6" w14:textId="40411255" w:rsidR="00C44D93" w:rsidRDefault="00C44D93" w:rsidP="005B1E2D">
      <w:pPr>
        <w:pStyle w:val="Rubrik1"/>
        <w:spacing w:after="240"/>
      </w:pPr>
      <w:r>
        <w:t>A</w:t>
      </w:r>
      <w:r w:rsidR="002226EB" w:rsidRPr="00637FE7">
        <w:t>nsökan o</w:t>
      </w:r>
      <w:r>
        <w:t>m u</w:t>
      </w:r>
      <w:r w:rsidR="002226EB" w:rsidRPr="00637FE7">
        <w:t xml:space="preserve">tlämnande av </w:t>
      </w:r>
      <w:r w:rsidR="00E70B2C" w:rsidRPr="00637FE7">
        <w:t>patientuppgifter</w:t>
      </w:r>
      <w:r w:rsidR="002226EB" w:rsidRPr="00637FE7">
        <w:t xml:space="preserve"> </w:t>
      </w:r>
      <w:r>
        <w:t>i forskningssyfte</w:t>
      </w:r>
    </w:p>
    <w:p w14:paraId="31DD9856" w14:textId="645928D9" w:rsidR="00C44D93" w:rsidRPr="002651EC" w:rsidRDefault="00C44D93" w:rsidP="00C44D93">
      <w:pPr>
        <w:spacing w:after="240"/>
        <w:rPr>
          <w:sz w:val="22"/>
          <w:szCs w:val="22"/>
        </w:rPr>
      </w:pPr>
      <w:r w:rsidRPr="002651EC">
        <w:rPr>
          <w:sz w:val="22"/>
          <w:szCs w:val="22"/>
        </w:rPr>
        <w:t xml:space="preserve">Dokument som ska bifogas med </w:t>
      </w:r>
      <w:r w:rsidR="005214DE" w:rsidRPr="002651EC">
        <w:rPr>
          <w:sz w:val="22"/>
          <w:szCs w:val="22"/>
        </w:rPr>
        <w:t>ansöknings</w:t>
      </w:r>
      <w:r w:rsidRPr="002651EC">
        <w:rPr>
          <w:sz w:val="22"/>
          <w:szCs w:val="22"/>
        </w:rPr>
        <w:t>blanketten:</w:t>
      </w:r>
    </w:p>
    <w:p w14:paraId="258CAFF5" w14:textId="77777777" w:rsidR="00C44D93" w:rsidRPr="002651EC" w:rsidRDefault="00C44D93" w:rsidP="00C44D93">
      <w:pPr>
        <w:pStyle w:val="Liststycke"/>
        <w:numPr>
          <w:ilvl w:val="0"/>
          <w:numId w:val="23"/>
        </w:numPr>
        <w:spacing w:after="80"/>
        <w:ind w:left="714" w:hanging="357"/>
        <w:contextualSpacing w:val="0"/>
        <w:rPr>
          <w:sz w:val="22"/>
          <w:szCs w:val="22"/>
        </w:rPr>
      </w:pPr>
      <w:r w:rsidRPr="002651EC">
        <w:rPr>
          <w:sz w:val="22"/>
          <w:szCs w:val="22"/>
        </w:rPr>
        <w:t>Etikansökan med bilagor samt beslut från Etikprövningsmyndigheten (EPM).</w:t>
      </w:r>
    </w:p>
    <w:p w14:paraId="21471310" w14:textId="77777777" w:rsidR="00C44D93" w:rsidRPr="002651EC" w:rsidRDefault="00C44D93" w:rsidP="00C44D93">
      <w:pPr>
        <w:pStyle w:val="Liststycke"/>
        <w:numPr>
          <w:ilvl w:val="0"/>
          <w:numId w:val="23"/>
        </w:numPr>
        <w:spacing w:after="80"/>
        <w:ind w:left="714" w:hanging="357"/>
        <w:contextualSpacing w:val="0"/>
        <w:rPr>
          <w:sz w:val="22"/>
          <w:szCs w:val="22"/>
        </w:rPr>
      </w:pPr>
      <w:r w:rsidRPr="002651EC">
        <w:rPr>
          <w:sz w:val="22"/>
          <w:szCs w:val="22"/>
        </w:rPr>
        <w:t>Eventuell ändringsansökan EPM med beslut</w:t>
      </w:r>
    </w:p>
    <w:p w14:paraId="1274AECD" w14:textId="03AD85E5" w:rsidR="002651EC" w:rsidRPr="002651EC" w:rsidRDefault="002651EC" w:rsidP="00C44D93">
      <w:pPr>
        <w:pStyle w:val="Liststycke"/>
        <w:numPr>
          <w:ilvl w:val="0"/>
          <w:numId w:val="23"/>
        </w:numPr>
        <w:spacing w:after="80"/>
        <w:ind w:left="714" w:hanging="357"/>
        <w:contextualSpacing w:val="0"/>
        <w:rPr>
          <w:sz w:val="22"/>
          <w:szCs w:val="22"/>
        </w:rPr>
      </w:pPr>
      <w:r w:rsidRPr="002651EC">
        <w:rPr>
          <w:sz w:val="22"/>
          <w:szCs w:val="22"/>
        </w:rPr>
        <w:t>I de fall flera ändringsansökningar och beslut har tillkommit. Förteckning över dessa, inkl. kort beskrivning av den huvudsakliga betydelsen av varje ansökan och beslut.</w:t>
      </w:r>
    </w:p>
    <w:p w14:paraId="3EB3041C" w14:textId="1998B56C" w:rsidR="00C44D93" w:rsidRPr="002651EC" w:rsidRDefault="00C44D93" w:rsidP="00C44D93">
      <w:pPr>
        <w:pStyle w:val="Liststycke"/>
        <w:numPr>
          <w:ilvl w:val="0"/>
          <w:numId w:val="23"/>
        </w:numPr>
        <w:spacing w:after="80"/>
        <w:ind w:left="714" w:hanging="357"/>
        <w:contextualSpacing w:val="0"/>
        <w:rPr>
          <w:sz w:val="22"/>
          <w:szCs w:val="22"/>
        </w:rPr>
      </w:pPr>
      <w:r w:rsidRPr="002651EC">
        <w:rPr>
          <w:sz w:val="22"/>
          <w:szCs w:val="22"/>
        </w:rPr>
        <w:t>Projekt/forskningsplan</w:t>
      </w:r>
    </w:p>
    <w:p w14:paraId="3606273B" w14:textId="6274939D" w:rsidR="00C44D93" w:rsidRPr="002651EC" w:rsidRDefault="00C44D93" w:rsidP="002651EC">
      <w:pPr>
        <w:pStyle w:val="Liststycke"/>
        <w:numPr>
          <w:ilvl w:val="0"/>
          <w:numId w:val="23"/>
        </w:numPr>
        <w:spacing w:after="240"/>
        <w:ind w:left="714" w:hanging="357"/>
        <w:contextualSpacing w:val="0"/>
        <w:rPr>
          <w:sz w:val="22"/>
          <w:szCs w:val="22"/>
        </w:rPr>
      </w:pPr>
      <w:r w:rsidRPr="002651EC">
        <w:rPr>
          <w:sz w:val="22"/>
          <w:szCs w:val="22"/>
        </w:rPr>
        <w:t>Detaljerad variabellista över vad som efterfrågas från Region Västernorrland</w:t>
      </w:r>
    </w:p>
    <w:p w14:paraId="1E5B4E4D" w14:textId="77777777" w:rsidR="003B3866" w:rsidRPr="002651EC" w:rsidRDefault="003B3866" w:rsidP="00B861DC">
      <w:pPr>
        <w:spacing w:after="240"/>
        <w:rPr>
          <w:sz w:val="22"/>
          <w:szCs w:val="22"/>
        </w:rPr>
      </w:pPr>
      <w:r w:rsidRPr="002651EC">
        <w:rPr>
          <w:sz w:val="22"/>
          <w:szCs w:val="22"/>
        </w:rPr>
        <w:t xml:space="preserve">Uppgifter som kan avslöja en persons identitet, till exempel personnummer, får inte bifogas i ansökan. Sådana uppgifter ska i stället skickas in via säker kommunikation. Skicka först in ansökan och avvakta återkoppling från handläggare. </w:t>
      </w:r>
    </w:p>
    <w:p w14:paraId="095F4547" w14:textId="31D1139F" w:rsidR="00B861DC" w:rsidRPr="002651EC" w:rsidRDefault="00B861DC" w:rsidP="00B861DC">
      <w:pPr>
        <w:spacing w:after="240"/>
        <w:rPr>
          <w:sz w:val="22"/>
          <w:szCs w:val="22"/>
        </w:rPr>
      </w:pPr>
      <w:r w:rsidRPr="002651EC">
        <w:rPr>
          <w:sz w:val="22"/>
          <w:szCs w:val="22"/>
        </w:rPr>
        <w:t xml:space="preserve">Din ansökan skickas tillsammans med övriga handlingar till </w:t>
      </w:r>
      <w:hyperlink r:id="rId11" w:history="1">
        <w:r w:rsidRPr="002651EC">
          <w:rPr>
            <w:rStyle w:val="Hyperlnk"/>
            <w:sz w:val="22"/>
            <w:szCs w:val="22"/>
          </w:rPr>
          <w:t>fou.datauttag@rvn.se</w:t>
        </w:r>
      </w:hyperlink>
      <w:r w:rsidRPr="002651EC">
        <w:rPr>
          <w:sz w:val="22"/>
          <w:szCs w:val="22"/>
        </w:rPr>
        <w:t>. I ämnesraden skriver du namnet på forskningsprojektet.</w:t>
      </w:r>
    </w:p>
    <w:p w14:paraId="1F14E1FB" w14:textId="334FAC12" w:rsidR="00C44D93" w:rsidRDefault="00B03FB2" w:rsidP="00871BAB">
      <w:pPr>
        <w:pStyle w:val="Rubrik2"/>
      </w:pPr>
      <w:r>
        <w:t>Grundu</w:t>
      </w:r>
      <w:r w:rsidR="0064033A">
        <w:t xml:space="preserve">ppgifter </w:t>
      </w:r>
      <w:r>
        <w:t>om projektet och etikansökan</w:t>
      </w:r>
    </w:p>
    <w:p w14:paraId="4635EEF1" w14:textId="5457210A" w:rsidR="00A42967" w:rsidRPr="00CE6F59" w:rsidRDefault="00C44D93" w:rsidP="00871BAB">
      <w:pPr>
        <w:pStyle w:val="Tabellrubrik"/>
        <w:spacing w:before="240" w:after="120"/>
        <w:ind w:left="357" w:hanging="357"/>
        <w:contextualSpacing w:val="0"/>
      </w:pPr>
      <w:r w:rsidRPr="00CE6F59">
        <w:t>Projektets titel</w:t>
      </w:r>
    </w:p>
    <w:tbl>
      <w:tblPr>
        <w:tblStyle w:val="Tabellrutnt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8007D4" w:rsidRPr="00C70572" w14:paraId="5BA6FCF1" w14:textId="77777777" w:rsidTr="004A3157">
        <w:trPr>
          <w:trHeight w:val="283"/>
        </w:trPr>
        <w:tc>
          <w:tcPr>
            <w:tcW w:w="8500" w:type="dxa"/>
            <w:tcBorders>
              <w:bottom w:val="nil"/>
            </w:tcBorders>
          </w:tcPr>
          <w:p w14:paraId="1E8E7EE6" w14:textId="3CF0E765" w:rsidR="00B36CF1" w:rsidRPr="00C70572" w:rsidRDefault="00B83E6C" w:rsidP="00A21269">
            <w:pPr>
              <w:pStyle w:val="Kommentarer"/>
              <w:spacing w:before="40" w:after="120"/>
              <w:rPr>
                <w:b/>
                <w:bCs/>
              </w:rPr>
            </w:pPr>
            <w:bookmarkStart w:id="0" w:name="_Hlk213323916"/>
            <w:r w:rsidRPr="00C70572">
              <w:rPr>
                <w:b/>
                <w:bCs/>
              </w:rPr>
              <w:t>Titel</w:t>
            </w:r>
            <w:r w:rsidR="008007D4" w:rsidRPr="00C70572">
              <w:rPr>
                <w:b/>
                <w:bCs/>
              </w:rPr>
              <w:t xml:space="preserve"> som angetts i etikansökan</w:t>
            </w:r>
          </w:p>
        </w:tc>
      </w:tr>
      <w:tr w:rsidR="004A3157" w:rsidRPr="004A3157" w14:paraId="27AB0AAD" w14:textId="77777777" w:rsidTr="0035783B">
        <w:trPr>
          <w:trHeight w:val="340"/>
        </w:trPr>
        <w:tc>
          <w:tcPr>
            <w:tcW w:w="8500" w:type="dxa"/>
            <w:tcBorders>
              <w:top w:val="nil"/>
            </w:tcBorders>
          </w:tcPr>
          <w:p w14:paraId="3C4E6CA7" w14:textId="77777777" w:rsidR="004A3157" w:rsidRPr="004A3157" w:rsidRDefault="00341C90" w:rsidP="0035783B">
            <w:pPr>
              <w:spacing w:before="40" w:after="12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400480194"/>
                <w:placeholder>
                  <w:docPart w:val="C3DC2ECFE4BA4DE185AE93125B481CAE"/>
                </w:placeholder>
                <w:showingPlcHdr/>
              </w:sdtPr>
              <w:sdtEndPr/>
              <w:sdtContent>
                <w:r w:rsidR="00A21269">
                  <w:rPr>
                    <w:rStyle w:val="Platshllartext"/>
                  </w:rPr>
                  <w:t>A</w:t>
                </w:r>
                <w:r w:rsidR="00A21269" w:rsidRPr="00C54BF1">
                  <w:rPr>
                    <w:rStyle w:val="Platshllartext"/>
                  </w:rPr>
                  <w:t>nge text</w:t>
                </w:r>
                <w:r w:rsidR="00A21269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7715812C" w14:textId="07221314" w:rsidR="00B83E6C" w:rsidRPr="00CE6F59" w:rsidRDefault="00B83E6C" w:rsidP="00871BAB">
      <w:pPr>
        <w:pStyle w:val="Tabellrubrik"/>
        <w:spacing w:before="240" w:after="120"/>
        <w:ind w:left="357" w:hanging="357"/>
        <w:contextualSpacing w:val="0"/>
      </w:pPr>
      <w:r w:rsidRPr="00CE6F59">
        <w:t>Är detta första gången du ansöker om uppgifter för detta projekt?</w:t>
      </w:r>
    </w:p>
    <w:tbl>
      <w:tblPr>
        <w:tblStyle w:val="Tabellrutnt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42"/>
      </w:tblGrid>
      <w:tr w:rsidR="00C70572" w:rsidRPr="009D4637" w14:paraId="0ADFB562" w14:textId="77777777" w:rsidTr="00C70572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-504748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757ECD80" w14:textId="1791764A" w:rsidR="00C70572" w:rsidRPr="003B3BDA" w:rsidRDefault="00077138" w:rsidP="00EC5925">
                <w:pPr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  <w:vAlign w:val="center"/>
          </w:tcPr>
          <w:p w14:paraId="1C9E95A6" w14:textId="20E8DF8F" w:rsidR="00C70572" w:rsidRPr="009D4637" w:rsidRDefault="00C70572" w:rsidP="00C70572">
            <w:r>
              <w:t>Ja</w:t>
            </w:r>
          </w:p>
        </w:tc>
      </w:tr>
      <w:tr w:rsidR="00C70572" w:rsidRPr="009D4637" w14:paraId="38BF7C6A" w14:textId="77777777" w:rsidTr="00C70572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-1405210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437DC5F" w14:textId="4A1853FA" w:rsidR="00C70572" w:rsidRPr="003B3BDA" w:rsidRDefault="00C62650" w:rsidP="00C70572">
                <w:pPr>
                  <w:spacing w:before="120" w:after="120"/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</w:tcPr>
          <w:p w14:paraId="561D9A4B" w14:textId="77777777" w:rsidR="00C70572" w:rsidRDefault="00C70572" w:rsidP="00C70572">
            <w:pPr>
              <w:spacing w:before="120" w:after="240"/>
            </w:pPr>
            <w:r>
              <w:t>Nej, det är en komplettering från ett tidigare projekt där kodnyckel finns bevarad.</w:t>
            </w:r>
          </w:p>
          <w:p w14:paraId="6FD3151D" w14:textId="77777777" w:rsidR="00C70572" w:rsidRDefault="00C70572" w:rsidP="004A2841">
            <w:pPr>
              <w:spacing w:before="240" w:after="80"/>
            </w:pPr>
            <w:r>
              <w:t>Ange ordernummer för tidigare beställning hos R</w:t>
            </w:r>
            <w:r w:rsidR="00DD4BEA">
              <w:t>egion Västernorrland</w:t>
            </w:r>
            <w:r>
              <w:t>:</w:t>
            </w:r>
          </w:p>
          <w:p w14:paraId="3E0DF6BD" w14:textId="0FDDF552" w:rsidR="00032333" w:rsidRPr="009D4637" w:rsidRDefault="00341C90" w:rsidP="004A2841">
            <w:pPr>
              <w:spacing w:after="24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900787728"/>
                <w:placeholder>
                  <w:docPart w:val="19473479F538478696494EB93A97ED8E"/>
                </w:placeholder>
                <w:showingPlcHdr/>
              </w:sdtPr>
              <w:sdtEndPr/>
              <w:sdtContent>
                <w:r w:rsidR="00032333">
                  <w:rPr>
                    <w:rStyle w:val="Platshllartext"/>
                  </w:rPr>
                  <w:t>A</w:t>
                </w:r>
                <w:r w:rsidR="00032333" w:rsidRPr="00C54BF1">
                  <w:rPr>
                    <w:rStyle w:val="Platshllartext"/>
                  </w:rPr>
                  <w:t>nge text</w:t>
                </w:r>
                <w:r w:rsidR="00032333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34A3E920" w14:textId="77777777" w:rsidR="00B861DC" w:rsidRDefault="00B861DC" w:rsidP="00B861DC">
      <w:pPr>
        <w:pStyle w:val="Tabellrubrik"/>
        <w:numPr>
          <w:ilvl w:val="0"/>
          <w:numId w:val="0"/>
        </w:numPr>
        <w:spacing w:before="240" w:after="120"/>
        <w:ind w:left="357"/>
      </w:pPr>
    </w:p>
    <w:p w14:paraId="186FAD19" w14:textId="77777777" w:rsidR="002651EC" w:rsidRDefault="002651EC" w:rsidP="00B861DC">
      <w:pPr>
        <w:pStyle w:val="Tabellrubrik"/>
        <w:numPr>
          <w:ilvl w:val="0"/>
          <w:numId w:val="0"/>
        </w:numPr>
        <w:spacing w:before="240" w:after="120"/>
        <w:ind w:left="357"/>
      </w:pPr>
    </w:p>
    <w:p w14:paraId="4A05E3BB" w14:textId="0F333FC1" w:rsidR="00C70572" w:rsidRPr="00CE6F59" w:rsidRDefault="003B3866" w:rsidP="00B861DC">
      <w:pPr>
        <w:pStyle w:val="Tabellrubrik"/>
        <w:spacing w:after="120"/>
        <w:ind w:left="357" w:hanging="357"/>
      </w:pPr>
      <w:r w:rsidRPr="00CE6F59">
        <w:lastRenderedPageBreak/>
        <w:t>Uppgifter om etikansökan</w:t>
      </w:r>
    </w:p>
    <w:tbl>
      <w:tblPr>
        <w:tblStyle w:val="Tabellrutnt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3B3866" w:rsidRPr="00C70572" w14:paraId="5D3776F8" w14:textId="77777777" w:rsidTr="00EC5925">
        <w:trPr>
          <w:trHeight w:val="283"/>
        </w:trPr>
        <w:tc>
          <w:tcPr>
            <w:tcW w:w="8500" w:type="dxa"/>
            <w:tcBorders>
              <w:bottom w:val="nil"/>
            </w:tcBorders>
          </w:tcPr>
          <w:p w14:paraId="7E389EF7" w14:textId="4286EE3C" w:rsidR="003B3866" w:rsidRPr="00C70572" w:rsidRDefault="00B861DC" w:rsidP="004A2841">
            <w:pPr>
              <w:pStyle w:val="Kommentarer"/>
              <w:spacing w:before="40" w:after="80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3B3866">
              <w:rPr>
                <w:b/>
                <w:bCs/>
              </w:rPr>
              <w:t>iarienummer</w:t>
            </w:r>
            <w:r>
              <w:rPr>
                <w:b/>
                <w:bCs/>
              </w:rPr>
              <w:t>,</w:t>
            </w:r>
            <w:r w:rsidRPr="003B386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g</w:t>
            </w:r>
            <w:r w:rsidR="003B3866" w:rsidRPr="003B3866">
              <w:rPr>
                <w:b/>
                <w:bCs/>
              </w:rPr>
              <w:t xml:space="preserve">rundansökan med beslut EPM, </w:t>
            </w:r>
          </w:p>
        </w:tc>
      </w:tr>
      <w:tr w:rsidR="003B3866" w:rsidRPr="004A3157" w14:paraId="17BC0560" w14:textId="77777777" w:rsidTr="003B3866">
        <w:trPr>
          <w:trHeight w:val="335"/>
        </w:trPr>
        <w:tc>
          <w:tcPr>
            <w:tcW w:w="8500" w:type="dxa"/>
            <w:tcBorders>
              <w:top w:val="nil"/>
              <w:bottom w:val="single" w:sz="4" w:space="0" w:color="000000"/>
            </w:tcBorders>
          </w:tcPr>
          <w:p w14:paraId="33DBF112" w14:textId="2A5E34CE" w:rsidR="003B3866" w:rsidRPr="004A3157" w:rsidRDefault="00341C90" w:rsidP="0035783B">
            <w:pPr>
              <w:spacing w:before="40" w:after="12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555434718"/>
                <w:placeholder>
                  <w:docPart w:val="62D6983C25894CE09F4C7D075903F466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3B3866" w:rsidRPr="00C70572" w14:paraId="239FB6CF" w14:textId="77777777" w:rsidTr="003B3866">
        <w:trPr>
          <w:trHeight w:val="283"/>
        </w:trPr>
        <w:tc>
          <w:tcPr>
            <w:tcW w:w="8500" w:type="dxa"/>
            <w:tcBorders>
              <w:bottom w:val="nil"/>
            </w:tcBorders>
          </w:tcPr>
          <w:p w14:paraId="53B00AEB" w14:textId="0C31F0FC" w:rsidR="003B3866" w:rsidRPr="003B3866" w:rsidRDefault="00B861DC" w:rsidP="004A2841">
            <w:pPr>
              <w:pStyle w:val="Kommentarer"/>
              <w:spacing w:before="40" w:after="80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3B3866">
              <w:rPr>
                <w:b/>
                <w:bCs/>
              </w:rPr>
              <w:t>iarienummer</w:t>
            </w:r>
            <w:r>
              <w:rPr>
                <w:b/>
                <w:bCs/>
              </w:rPr>
              <w:t>, e</w:t>
            </w:r>
            <w:r w:rsidR="003B3866" w:rsidRPr="003B3866">
              <w:rPr>
                <w:b/>
                <w:bCs/>
              </w:rPr>
              <w:t xml:space="preserve">ventuell ändringsansökan </w:t>
            </w:r>
            <w:r w:rsidR="00596CAC">
              <w:rPr>
                <w:b/>
                <w:bCs/>
              </w:rPr>
              <w:t xml:space="preserve">med beslut </w:t>
            </w:r>
            <w:r w:rsidR="003B3866" w:rsidRPr="003B3866">
              <w:rPr>
                <w:b/>
                <w:bCs/>
              </w:rPr>
              <w:t>EPM</w:t>
            </w:r>
          </w:p>
        </w:tc>
      </w:tr>
      <w:tr w:rsidR="003B3866" w:rsidRPr="004A3157" w14:paraId="2604FB07" w14:textId="77777777" w:rsidTr="0035783B">
        <w:trPr>
          <w:trHeight w:val="340"/>
        </w:trPr>
        <w:tc>
          <w:tcPr>
            <w:tcW w:w="8500" w:type="dxa"/>
            <w:tcBorders>
              <w:top w:val="nil"/>
            </w:tcBorders>
          </w:tcPr>
          <w:p w14:paraId="4134EA15" w14:textId="13671C14" w:rsidR="003B3866" w:rsidRPr="004A3157" w:rsidRDefault="00341C90" w:rsidP="0035783B">
            <w:pPr>
              <w:spacing w:before="40" w:after="120"/>
              <w:rPr>
                <w:rFonts w:ascii="Aptos" w:hAnsi="Aptos" w:cstheme="majorHAns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435435767"/>
                <w:placeholder>
                  <w:docPart w:val="C925ACF0D966496C82392ED6AE90F93D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bookmarkEnd w:id="0"/>
    <w:p w14:paraId="66DDA312" w14:textId="34102E1F" w:rsidR="00EB560F" w:rsidRDefault="009B25C7" w:rsidP="00EB560F">
      <w:pPr>
        <w:pStyle w:val="RVNRubrik3"/>
        <w:spacing w:after="40"/>
        <w:rPr>
          <w:rStyle w:val="Betoning"/>
        </w:rPr>
      </w:pPr>
      <w:r w:rsidRPr="000A0F55">
        <w:rPr>
          <w:rStyle w:val="Betoning"/>
        </w:rPr>
        <w:t xml:space="preserve">Bifoga separat </w:t>
      </w:r>
      <w:r w:rsidR="000C2D6E">
        <w:rPr>
          <w:rStyle w:val="Betoning"/>
        </w:rPr>
        <w:t>förteckning</w:t>
      </w:r>
      <w:r w:rsidRPr="000A0F55">
        <w:rPr>
          <w:rStyle w:val="Betoning"/>
        </w:rPr>
        <w:t xml:space="preserve"> </w:t>
      </w:r>
    </w:p>
    <w:p w14:paraId="41FEE53D" w14:textId="4A9A12EF" w:rsidR="00EB560F" w:rsidRDefault="00EB560F" w:rsidP="00EB560F">
      <w:pPr>
        <w:pStyle w:val="RVNRubrik3"/>
        <w:spacing w:before="0" w:after="40"/>
        <w:rPr>
          <w:rFonts w:ascii="Times New Roman" w:hAnsi="Times New Roman"/>
          <w:b w:val="0"/>
          <w:sz w:val="20"/>
          <w:szCs w:val="20"/>
        </w:rPr>
      </w:pPr>
      <w:r w:rsidRPr="00EB560F">
        <w:rPr>
          <w:rFonts w:ascii="Times New Roman" w:hAnsi="Times New Roman"/>
          <w:b w:val="0"/>
          <w:sz w:val="20"/>
          <w:szCs w:val="20"/>
        </w:rPr>
        <w:t>I de fall flera ändringsansökningar och beslut har tillkommit ska en separat förteckning över dessa bifogas. Förteckningen ska även innehålla en kort beskrivning av den huvudsakliga betydelsen av varje ansökan och beslut</w:t>
      </w:r>
      <w:r>
        <w:rPr>
          <w:rFonts w:ascii="Times New Roman" w:hAnsi="Times New Roman"/>
          <w:b w:val="0"/>
          <w:sz w:val="20"/>
          <w:szCs w:val="20"/>
        </w:rPr>
        <w:t>.</w:t>
      </w:r>
    </w:p>
    <w:p w14:paraId="16182DB6" w14:textId="5FC5CAB8" w:rsidR="0064033A" w:rsidRPr="00EB560F" w:rsidRDefault="00A47E18" w:rsidP="00EB560F">
      <w:pPr>
        <w:pStyle w:val="Rubrik2"/>
        <w:rPr>
          <w:i/>
          <w:iCs/>
        </w:rPr>
      </w:pPr>
      <w:r>
        <w:t xml:space="preserve">Uppgifter om </w:t>
      </w:r>
      <w:r w:rsidR="007C613F">
        <w:t>den sökande</w:t>
      </w:r>
    </w:p>
    <w:p w14:paraId="57C384C9" w14:textId="2F5778AA" w:rsidR="006E30F2" w:rsidRPr="00CE6F59" w:rsidRDefault="003B3866" w:rsidP="006E30F2">
      <w:pPr>
        <w:pStyle w:val="Tabellrubrik"/>
        <w:spacing w:after="120"/>
        <w:ind w:left="357" w:hanging="357"/>
      </w:pPr>
      <w:r w:rsidRPr="00CE6F59">
        <w:t xml:space="preserve">Information om forskningshuvudman 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4536"/>
        <w:gridCol w:w="3969"/>
      </w:tblGrid>
      <w:tr w:rsidR="006E30F2" w:rsidRPr="006E30F2" w14:paraId="2ABD9DDE" w14:textId="77777777" w:rsidTr="00B861DC">
        <w:trPr>
          <w:trHeight w:val="227"/>
        </w:trPr>
        <w:tc>
          <w:tcPr>
            <w:tcW w:w="8505" w:type="dxa"/>
            <w:gridSpan w:val="2"/>
            <w:tcBorders>
              <w:bottom w:val="nil"/>
            </w:tcBorders>
          </w:tcPr>
          <w:p w14:paraId="3C191EC1" w14:textId="5677A3D9" w:rsidR="006E30F2" w:rsidRPr="006E30F2" w:rsidRDefault="006E30F2" w:rsidP="006E30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Forskningshuvudman (myndighet/organisation)</w:t>
            </w:r>
          </w:p>
        </w:tc>
      </w:tr>
      <w:tr w:rsidR="006E30F2" w14:paraId="342A3EB4" w14:textId="77777777" w:rsidTr="0035783B">
        <w:trPr>
          <w:trHeight w:val="340"/>
        </w:trPr>
        <w:tc>
          <w:tcPr>
            <w:tcW w:w="8505" w:type="dxa"/>
            <w:gridSpan w:val="2"/>
            <w:tcBorders>
              <w:top w:val="nil"/>
              <w:bottom w:val="single" w:sz="4" w:space="0" w:color="000000"/>
            </w:tcBorders>
          </w:tcPr>
          <w:p w14:paraId="71BE7F65" w14:textId="618BBD15" w:rsidR="006E30F2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297571176"/>
                <w:placeholder>
                  <w:docPart w:val="B50BBCED33E54BDDA89AF277828AF9E3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9F607B" w:rsidRPr="006E30F2" w14:paraId="6C1355DE" w14:textId="77777777" w:rsidTr="00F854F6">
        <w:tc>
          <w:tcPr>
            <w:tcW w:w="4536" w:type="dxa"/>
            <w:tcBorders>
              <w:bottom w:val="nil"/>
              <w:right w:val="single" w:sz="4" w:space="0" w:color="auto"/>
            </w:tcBorders>
          </w:tcPr>
          <w:p w14:paraId="1EF95AAA" w14:textId="77777777" w:rsidR="009F607B" w:rsidRPr="006E30F2" w:rsidRDefault="009F607B" w:rsidP="006E30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Företrädare för forskningshuvudman (namn)</w:t>
            </w:r>
          </w:p>
        </w:tc>
        <w:tc>
          <w:tcPr>
            <w:tcW w:w="3969" w:type="dxa"/>
            <w:tcBorders>
              <w:left w:val="single" w:sz="4" w:space="0" w:color="auto"/>
              <w:bottom w:val="nil"/>
            </w:tcBorders>
          </w:tcPr>
          <w:p w14:paraId="113652CE" w14:textId="20B4ECA4" w:rsidR="009F607B" w:rsidRPr="006E30F2" w:rsidRDefault="009F607B" w:rsidP="006E30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Titel</w:t>
            </w:r>
          </w:p>
        </w:tc>
      </w:tr>
      <w:tr w:rsidR="009F607B" w14:paraId="3B42D5EF" w14:textId="77777777" w:rsidTr="0035783B">
        <w:trPr>
          <w:trHeight w:val="340"/>
        </w:trPr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5DF71FE4" w14:textId="5F2287EE" w:rsidR="009F607B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250152781"/>
                <w:placeholder>
                  <w:docPart w:val="B9A74F8531EE476D9D522E23B68A525E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41C8466F" w14:textId="74A35D1F" w:rsidR="009F607B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187098097"/>
                <w:placeholder>
                  <w:docPart w:val="427E41C12B704B3EB8989328805614A6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35783B" w:rsidRPr="006E30F2" w14:paraId="797670FF" w14:textId="77777777" w:rsidTr="0080224B">
        <w:trPr>
          <w:trHeight w:val="227"/>
        </w:trPr>
        <w:tc>
          <w:tcPr>
            <w:tcW w:w="8505" w:type="dxa"/>
            <w:gridSpan w:val="2"/>
            <w:tcBorders>
              <w:bottom w:val="nil"/>
            </w:tcBorders>
          </w:tcPr>
          <w:p w14:paraId="1FED9B95" w14:textId="63480A5F" w:rsidR="0035783B" w:rsidRPr="006E30F2" w:rsidRDefault="0035783B" w:rsidP="0080224B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E-post</w:t>
            </w:r>
          </w:p>
        </w:tc>
      </w:tr>
      <w:tr w:rsidR="0035783B" w14:paraId="72B677AA" w14:textId="77777777" w:rsidTr="0080224B">
        <w:trPr>
          <w:trHeight w:val="340"/>
        </w:trPr>
        <w:tc>
          <w:tcPr>
            <w:tcW w:w="8505" w:type="dxa"/>
            <w:gridSpan w:val="2"/>
            <w:tcBorders>
              <w:top w:val="nil"/>
              <w:bottom w:val="single" w:sz="4" w:space="0" w:color="000000"/>
            </w:tcBorders>
          </w:tcPr>
          <w:p w14:paraId="4FD9D468" w14:textId="24964937" w:rsidR="0035783B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2106968"/>
                <w:placeholder>
                  <w:docPart w:val="9FC8D379643C4C17B5D2D16A494F4EA9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5DC7E281" w14:textId="13AA9ED2" w:rsidR="006E42C6" w:rsidRPr="00CE6F59" w:rsidRDefault="006E42C6" w:rsidP="00CE6F59">
      <w:pPr>
        <w:pStyle w:val="Tabellrubrik"/>
        <w:numPr>
          <w:ilvl w:val="0"/>
          <w:numId w:val="30"/>
        </w:numPr>
        <w:spacing w:before="240" w:after="120"/>
      </w:pPr>
      <w:r w:rsidRPr="00CE6F59">
        <w:t>Information om huvudansvarig forskare</w:t>
      </w:r>
      <w:r w:rsidR="009F607B" w:rsidRPr="00CE6F59">
        <w:t xml:space="preserve"> (mottagare av dataleverans)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4536"/>
        <w:gridCol w:w="1984"/>
        <w:gridCol w:w="1985"/>
      </w:tblGrid>
      <w:tr w:rsidR="006E42C6" w:rsidRPr="006E30F2" w14:paraId="21225665" w14:textId="77777777" w:rsidTr="00F854F6">
        <w:tc>
          <w:tcPr>
            <w:tcW w:w="4536" w:type="dxa"/>
            <w:tcBorders>
              <w:bottom w:val="nil"/>
            </w:tcBorders>
          </w:tcPr>
          <w:p w14:paraId="6A7EDCC2" w14:textId="0CA22C41" w:rsidR="006E42C6" w:rsidRPr="006E30F2" w:rsidRDefault="006E42C6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Namn</w:t>
            </w:r>
          </w:p>
        </w:tc>
        <w:tc>
          <w:tcPr>
            <w:tcW w:w="3969" w:type="dxa"/>
            <w:gridSpan w:val="2"/>
            <w:tcBorders>
              <w:bottom w:val="nil"/>
            </w:tcBorders>
          </w:tcPr>
          <w:p w14:paraId="1FE7F803" w14:textId="77777777" w:rsidR="006E42C6" w:rsidRPr="006E30F2" w:rsidRDefault="006E42C6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Titel</w:t>
            </w:r>
          </w:p>
        </w:tc>
      </w:tr>
      <w:tr w:rsidR="006E42C6" w14:paraId="33085CEA" w14:textId="77777777" w:rsidTr="0035783B">
        <w:trPr>
          <w:trHeight w:val="340"/>
        </w:trPr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D592939" w14:textId="42F010DD" w:rsidR="006E42C6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526631294"/>
                <w:placeholder>
                  <w:docPart w:val="DB879242CCD04C4B8D5346FDA0D9D4B9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nil"/>
              <w:bottom w:val="single" w:sz="4" w:space="0" w:color="auto"/>
            </w:tcBorders>
          </w:tcPr>
          <w:p w14:paraId="208F42F4" w14:textId="51FDE590" w:rsidR="006E42C6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136300714"/>
                <w:placeholder>
                  <w:docPart w:val="6B39056EF0EF469898A5FC7C1558C33B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EE66DA" w:rsidRPr="006E30F2" w14:paraId="4018D48F" w14:textId="77777777" w:rsidTr="00F63654">
        <w:tc>
          <w:tcPr>
            <w:tcW w:w="8505" w:type="dxa"/>
            <w:gridSpan w:val="3"/>
            <w:tcBorders>
              <w:bottom w:val="nil"/>
            </w:tcBorders>
          </w:tcPr>
          <w:p w14:paraId="5A8F2204" w14:textId="7C7DEF7C" w:rsidR="00EE66DA" w:rsidRPr="006E30F2" w:rsidRDefault="00EE66DA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Arbetsplats (Klinik/Enhet, Institution)</w:t>
            </w:r>
          </w:p>
        </w:tc>
      </w:tr>
      <w:tr w:rsidR="00EE66DA" w14:paraId="6FC739BB" w14:textId="77777777" w:rsidTr="00FC29A9">
        <w:trPr>
          <w:trHeight w:val="340"/>
        </w:trPr>
        <w:tc>
          <w:tcPr>
            <w:tcW w:w="8505" w:type="dxa"/>
            <w:gridSpan w:val="3"/>
            <w:tcBorders>
              <w:top w:val="nil"/>
              <w:bottom w:val="single" w:sz="4" w:space="0" w:color="auto"/>
            </w:tcBorders>
          </w:tcPr>
          <w:p w14:paraId="63813B27" w14:textId="75F7CFA2" w:rsidR="00EE66DA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377825768"/>
                <w:placeholder>
                  <w:docPart w:val="31B0E734FEAE4B17B6A998E862D007F5"/>
                </w:placeholder>
                <w:showingPlcHdr/>
              </w:sdtPr>
              <w:sdtEndPr/>
              <w:sdtContent>
                <w:r w:rsidR="00EE66DA">
                  <w:rPr>
                    <w:rStyle w:val="Platshllartext"/>
                  </w:rPr>
                  <w:t>A</w:t>
                </w:r>
                <w:r w:rsidR="00EE66DA" w:rsidRPr="00C54BF1">
                  <w:rPr>
                    <w:rStyle w:val="Platshllartext"/>
                  </w:rPr>
                  <w:t>nge text</w:t>
                </w:r>
                <w:r w:rsidR="00EE66DA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F854F6" w:rsidRPr="006E30F2" w14:paraId="0D0B2EFE" w14:textId="77777777" w:rsidTr="00F854F6">
        <w:tc>
          <w:tcPr>
            <w:tcW w:w="4536" w:type="dxa"/>
            <w:tcBorders>
              <w:bottom w:val="nil"/>
            </w:tcBorders>
          </w:tcPr>
          <w:p w14:paraId="36EF95B4" w14:textId="0EAB1C2E" w:rsidR="00F854F6" w:rsidRPr="006E30F2" w:rsidRDefault="00F854F6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Gatuadress</w:t>
            </w:r>
          </w:p>
        </w:tc>
        <w:tc>
          <w:tcPr>
            <w:tcW w:w="1984" w:type="dxa"/>
            <w:tcBorders>
              <w:bottom w:val="nil"/>
            </w:tcBorders>
          </w:tcPr>
          <w:p w14:paraId="045070D0" w14:textId="66A34FE7" w:rsidR="00F854F6" w:rsidRPr="006E30F2" w:rsidRDefault="00F854F6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Postnummer</w:t>
            </w:r>
          </w:p>
        </w:tc>
        <w:tc>
          <w:tcPr>
            <w:tcW w:w="1985" w:type="dxa"/>
            <w:tcBorders>
              <w:bottom w:val="nil"/>
            </w:tcBorders>
          </w:tcPr>
          <w:p w14:paraId="204EE09A" w14:textId="24AB772C" w:rsidR="00F854F6" w:rsidRPr="006E30F2" w:rsidRDefault="00F854F6" w:rsidP="00F854F6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Postort</w:t>
            </w:r>
          </w:p>
        </w:tc>
      </w:tr>
      <w:tr w:rsidR="00F854F6" w14:paraId="29510531" w14:textId="77777777" w:rsidTr="0035783B">
        <w:trPr>
          <w:trHeight w:val="340"/>
        </w:trPr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1167ED9" w14:textId="4F95EC9F" w:rsidR="00F854F6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637800848"/>
                <w:placeholder>
                  <w:docPart w:val="A084F589F4324F69AC46C799BFC0DEED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5E6B7E7" w14:textId="549333BF" w:rsidR="00F854F6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548986194"/>
                <w:placeholder>
                  <w:docPart w:val="0061F3D8E2F84E728440DD7A1A870FDB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70D03A0" w14:textId="7E872AAD" w:rsidR="00F854F6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984265903"/>
                <w:placeholder>
                  <w:docPart w:val="52FCC0E336F14D6FAEF2E0C02CDFBC0A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EE66DA" w:rsidRPr="006E30F2" w14:paraId="58460C63" w14:textId="77777777" w:rsidTr="002164F2">
        <w:tc>
          <w:tcPr>
            <w:tcW w:w="4536" w:type="dxa"/>
            <w:tcBorders>
              <w:bottom w:val="nil"/>
            </w:tcBorders>
          </w:tcPr>
          <w:p w14:paraId="6B47FC31" w14:textId="1FD05179" w:rsidR="00EE66DA" w:rsidRPr="006E30F2" w:rsidRDefault="00EE66DA" w:rsidP="002164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E-post</w:t>
            </w:r>
          </w:p>
        </w:tc>
        <w:tc>
          <w:tcPr>
            <w:tcW w:w="3969" w:type="dxa"/>
            <w:gridSpan w:val="2"/>
            <w:tcBorders>
              <w:bottom w:val="nil"/>
            </w:tcBorders>
          </w:tcPr>
          <w:p w14:paraId="43A2D159" w14:textId="18D3DCFA" w:rsidR="00EE66DA" w:rsidRPr="006E30F2" w:rsidRDefault="00EE66DA" w:rsidP="002164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Mobilnummer</w:t>
            </w:r>
          </w:p>
        </w:tc>
      </w:tr>
      <w:tr w:rsidR="00EE66DA" w14:paraId="0ED4000B" w14:textId="77777777" w:rsidTr="002164F2">
        <w:trPr>
          <w:trHeight w:val="340"/>
        </w:trPr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12560FA1" w14:textId="77777777" w:rsidR="00EE66DA" w:rsidRDefault="00341C90" w:rsidP="002164F2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278489228"/>
                <w:placeholder>
                  <w:docPart w:val="3DA949D6490E49068F49BB52645FD8F0"/>
                </w:placeholder>
                <w:showingPlcHdr/>
              </w:sdtPr>
              <w:sdtEndPr/>
              <w:sdtContent>
                <w:r w:rsidR="00EE66DA">
                  <w:rPr>
                    <w:rStyle w:val="Platshllartext"/>
                  </w:rPr>
                  <w:t>A</w:t>
                </w:r>
                <w:r w:rsidR="00EE66DA" w:rsidRPr="00C54BF1">
                  <w:rPr>
                    <w:rStyle w:val="Platshllartext"/>
                  </w:rPr>
                  <w:t>nge text</w:t>
                </w:r>
                <w:r w:rsidR="00EE66DA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nil"/>
              <w:bottom w:val="single" w:sz="4" w:space="0" w:color="auto"/>
            </w:tcBorders>
          </w:tcPr>
          <w:p w14:paraId="0AA248EA" w14:textId="77777777" w:rsidR="00EE66DA" w:rsidRDefault="00341C90" w:rsidP="002164F2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273666198"/>
                <w:placeholder>
                  <w:docPart w:val="0CC62C2243A040BBA87EA28B50DFA29D"/>
                </w:placeholder>
                <w:showingPlcHdr/>
              </w:sdtPr>
              <w:sdtEndPr/>
              <w:sdtContent>
                <w:r w:rsidR="00EE66DA">
                  <w:rPr>
                    <w:rStyle w:val="Platshllartext"/>
                  </w:rPr>
                  <w:t>A</w:t>
                </w:r>
                <w:r w:rsidR="00EE66DA" w:rsidRPr="00C54BF1">
                  <w:rPr>
                    <w:rStyle w:val="Platshllartext"/>
                  </w:rPr>
                  <w:t>nge text</w:t>
                </w:r>
                <w:r w:rsidR="00EE66DA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2A9F0453" w14:textId="77777777" w:rsidR="00832137" w:rsidRDefault="00832137" w:rsidP="00832137">
      <w:pPr>
        <w:pStyle w:val="Tabellrubrik"/>
        <w:numPr>
          <w:ilvl w:val="0"/>
          <w:numId w:val="0"/>
        </w:numPr>
        <w:spacing w:before="240" w:after="120"/>
        <w:ind w:left="360" w:hanging="360"/>
      </w:pPr>
    </w:p>
    <w:p w14:paraId="0A26AC0E" w14:textId="77777777" w:rsidR="00832137" w:rsidRDefault="00832137" w:rsidP="00832137">
      <w:pPr>
        <w:pStyle w:val="Tabellrubrik"/>
        <w:numPr>
          <w:ilvl w:val="0"/>
          <w:numId w:val="0"/>
        </w:numPr>
        <w:spacing w:before="240" w:after="120"/>
        <w:ind w:left="357"/>
      </w:pPr>
    </w:p>
    <w:p w14:paraId="7DF22DA6" w14:textId="77777777" w:rsidR="00832137" w:rsidRDefault="00832137" w:rsidP="00832137">
      <w:pPr>
        <w:pStyle w:val="Tabellrubrik"/>
        <w:numPr>
          <w:ilvl w:val="0"/>
          <w:numId w:val="0"/>
        </w:numPr>
        <w:spacing w:before="240" w:after="120"/>
        <w:ind w:left="357"/>
      </w:pPr>
    </w:p>
    <w:p w14:paraId="5944792E" w14:textId="77777777" w:rsidR="00832137" w:rsidRDefault="00832137" w:rsidP="00832137">
      <w:pPr>
        <w:pStyle w:val="Tabellrubrik"/>
        <w:numPr>
          <w:ilvl w:val="0"/>
          <w:numId w:val="0"/>
        </w:numPr>
        <w:spacing w:before="240" w:after="120"/>
        <w:ind w:left="357"/>
      </w:pPr>
    </w:p>
    <w:p w14:paraId="414EB0AD" w14:textId="77777777" w:rsidR="00246A50" w:rsidRDefault="00246A50" w:rsidP="00832137">
      <w:pPr>
        <w:pStyle w:val="Tabellrubrik"/>
        <w:numPr>
          <w:ilvl w:val="0"/>
          <w:numId w:val="0"/>
        </w:numPr>
        <w:spacing w:before="240" w:after="120"/>
        <w:ind w:left="357"/>
      </w:pPr>
    </w:p>
    <w:p w14:paraId="49D3A2D1" w14:textId="77777777" w:rsidR="00832137" w:rsidRDefault="00832137" w:rsidP="00832137">
      <w:pPr>
        <w:pStyle w:val="Tabellrubrik"/>
        <w:numPr>
          <w:ilvl w:val="0"/>
          <w:numId w:val="0"/>
        </w:numPr>
        <w:spacing w:before="240" w:after="120"/>
        <w:ind w:left="357"/>
      </w:pPr>
    </w:p>
    <w:p w14:paraId="79B9E22C" w14:textId="32E9AE62" w:rsidR="009F607B" w:rsidRPr="00CE6F59" w:rsidRDefault="009F607B" w:rsidP="00871BAB">
      <w:pPr>
        <w:pStyle w:val="Tabellrubrik"/>
        <w:spacing w:before="240" w:after="120"/>
        <w:ind w:left="357" w:hanging="357"/>
      </w:pPr>
      <w:r w:rsidRPr="00CE6F59">
        <w:lastRenderedPageBreak/>
        <w:t>Kontaktperson om annan än huvudansvarig forskare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4536"/>
        <w:gridCol w:w="3969"/>
      </w:tblGrid>
      <w:tr w:rsidR="009F607B" w:rsidRPr="006E30F2" w14:paraId="2E092E75" w14:textId="77777777" w:rsidTr="000C2D6E">
        <w:tc>
          <w:tcPr>
            <w:tcW w:w="4536" w:type="dxa"/>
            <w:tcBorders>
              <w:bottom w:val="nil"/>
            </w:tcBorders>
          </w:tcPr>
          <w:p w14:paraId="7807386E" w14:textId="77777777" w:rsidR="009F607B" w:rsidRPr="006E30F2" w:rsidRDefault="009F607B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Namn</w:t>
            </w:r>
          </w:p>
        </w:tc>
        <w:tc>
          <w:tcPr>
            <w:tcW w:w="3969" w:type="dxa"/>
            <w:tcBorders>
              <w:bottom w:val="nil"/>
            </w:tcBorders>
          </w:tcPr>
          <w:p w14:paraId="480CCC5F" w14:textId="77777777" w:rsidR="009F607B" w:rsidRPr="006E30F2" w:rsidRDefault="009F607B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Titel</w:t>
            </w:r>
          </w:p>
        </w:tc>
      </w:tr>
      <w:tr w:rsidR="009F607B" w14:paraId="785F3CD0" w14:textId="77777777" w:rsidTr="000C2D6E">
        <w:trPr>
          <w:trHeight w:val="340"/>
        </w:trPr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3147FF18" w14:textId="4DED207A" w:rsidR="009F607B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447199355"/>
                <w:placeholder>
                  <w:docPart w:val="97DDF319A8F44E34AA5214633F5ABBDB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32120539" w14:textId="055EBB82" w:rsidR="009F607B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976447311"/>
                <w:placeholder>
                  <w:docPart w:val="33E7A046B0FE4A7DA4B1EDB19E5A8141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9F607B" w:rsidRPr="006E30F2" w14:paraId="0773A6ED" w14:textId="77777777" w:rsidTr="007C613F">
        <w:trPr>
          <w:trHeight w:val="227"/>
        </w:trPr>
        <w:tc>
          <w:tcPr>
            <w:tcW w:w="8505" w:type="dxa"/>
            <w:gridSpan w:val="2"/>
            <w:tcBorders>
              <w:bottom w:val="nil"/>
            </w:tcBorders>
          </w:tcPr>
          <w:p w14:paraId="0D3D65B6" w14:textId="329400B8" w:rsidR="009F607B" w:rsidRPr="006E30F2" w:rsidRDefault="000C2D6E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Arbetsplats (Klinik/Enhet, Institution)</w:t>
            </w:r>
          </w:p>
        </w:tc>
      </w:tr>
      <w:tr w:rsidR="009F607B" w14:paraId="38857193" w14:textId="77777777" w:rsidTr="0035783B">
        <w:trPr>
          <w:trHeight w:val="340"/>
        </w:trPr>
        <w:tc>
          <w:tcPr>
            <w:tcW w:w="8505" w:type="dxa"/>
            <w:gridSpan w:val="2"/>
            <w:tcBorders>
              <w:top w:val="nil"/>
              <w:bottom w:val="single" w:sz="4" w:space="0" w:color="auto"/>
            </w:tcBorders>
          </w:tcPr>
          <w:p w14:paraId="7AD78139" w14:textId="3A7403E0" w:rsidR="009F607B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561627298"/>
                <w:placeholder>
                  <w:docPart w:val="D878A41CEF494DDA93C6BAD2EAC73FC4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  <w:r w:rsidR="009F607B">
              <w:rPr>
                <w:rFonts w:ascii="Aptos" w:hAnsi="Aptos"/>
                <w:sz w:val="22"/>
                <w:szCs w:val="22"/>
              </w:rPr>
              <w:tab/>
            </w:r>
          </w:p>
        </w:tc>
      </w:tr>
      <w:tr w:rsidR="000C2D6E" w:rsidRPr="006E30F2" w14:paraId="06FFE667" w14:textId="77777777" w:rsidTr="00DC688C">
        <w:tc>
          <w:tcPr>
            <w:tcW w:w="4536" w:type="dxa"/>
            <w:tcBorders>
              <w:bottom w:val="nil"/>
            </w:tcBorders>
          </w:tcPr>
          <w:p w14:paraId="27922E27" w14:textId="77777777" w:rsidR="000C2D6E" w:rsidRPr="006E30F2" w:rsidRDefault="000C2D6E" w:rsidP="00DC688C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E-post</w:t>
            </w:r>
          </w:p>
        </w:tc>
        <w:tc>
          <w:tcPr>
            <w:tcW w:w="3969" w:type="dxa"/>
            <w:tcBorders>
              <w:bottom w:val="nil"/>
            </w:tcBorders>
          </w:tcPr>
          <w:p w14:paraId="2E016802" w14:textId="77777777" w:rsidR="000C2D6E" w:rsidRPr="006E30F2" w:rsidRDefault="000C2D6E" w:rsidP="00DC688C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Mobilnummer</w:t>
            </w:r>
          </w:p>
        </w:tc>
      </w:tr>
      <w:tr w:rsidR="000C2D6E" w14:paraId="71930654" w14:textId="77777777" w:rsidTr="00DC688C">
        <w:trPr>
          <w:trHeight w:val="340"/>
        </w:trPr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2236B072" w14:textId="77777777" w:rsidR="000C2D6E" w:rsidRDefault="00341C90" w:rsidP="00DC688C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76778385"/>
                <w:placeholder>
                  <w:docPart w:val="EB6B56C719EA4291AD585B01E0CAC38D"/>
                </w:placeholder>
                <w:showingPlcHdr/>
              </w:sdtPr>
              <w:sdtEndPr/>
              <w:sdtContent>
                <w:r w:rsidR="000C2D6E">
                  <w:rPr>
                    <w:rStyle w:val="Platshllartext"/>
                  </w:rPr>
                  <w:t>A</w:t>
                </w:r>
                <w:r w:rsidR="000C2D6E" w:rsidRPr="00C54BF1">
                  <w:rPr>
                    <w:rStyle w:val="Platshllartext"/>
                  </w:rPr>
                  <w:t>nge text</w:t>
                </w:r>
                <w:r w:rsidR="000C2D6E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271BD3A4" w14:textId="77777777" w:rsidR="000C2D6E" w:rsidRDefault="00341C90" w:rsidP="00DC688C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657793223"/>
                <w:placeholder>
                  <w:docPart w:val="E078DB755F7B4C4B8494931C96BD62A2"/>
                </w:placeholder>
                <w:showingPlcHdr/>
              </w:sdtPr>
              <w:sdtEndPr/>
              <w:sdtContent>
                <w:r w:rsidR="000C2D6E">
                  <w:rPr>
                    <w:rStyle w:val="Platshllartext"/>
                  </w:rPr>
                  <w:t>A</w:t>
                </w:r>
                <w:r w:rsidR="000C2D6E" w:rsidRPr="00C54BF1">
                  <w:rPr>
                    <w:rStyle w:val="Platshllartext"/>
                  </w:rPr>
                  <w:t>nge text</w:t>
                </w:r>
                <w:r w:rsidR="000C2D6E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228B4C86" w14:textId="2882B152" w:rsidR="00BE1082" w:rsidRPr="000A0F55" w:rsidRDefault="00B03FB2" w:rsidP="000A0F55">
      <w:pPr>
        <w:pStyle w:val="Rubrik2"/>
      </w:pPr>
      <w:r w:rsidRPr="000A0F55">
        <w:t>Beskrivning</w:t>
      </w:r>
      <w:r w:rsidR="007C613F" w:rsidRPr="000A0F55">
        <w:t xml:space="preserve"> </w:t>
      </w:r>
      <w:r w:rsidRPr="000A0F55">
        <w:t>av</w:t>
      </w:r>
      <w:r w:rsidR="00BE1082" w:rsidRPr="000A0F55">
        <w:t xml:space="preserve"> projektet</w:t>
      </w:r>
    </w:p>
    <w:p w14:paraId="16618C76" w14:textId="2D6A12CF" w:rsidR="00BE1082" w:rsidRPr="00CE6F59" w:rsidRDefault="00B03FB2" w:rsidP="00B03FB2">
      <w:pPr>
        <w:pStyle w:val="Tabellrubrik"/>
        <w:spacing w:after="120"/>
        <w:ind w:left="357" w:hanging="357"/>
      </w:pPr>
      <w:r w:rsidRPr="00CE6F59">
        <w:t xml:space="preserve">Beskriv kortfattat </w:t>
      </w:r>
      <w:r w:rsidR="00B93903" w:rsidRPr="00CE6F59">
        <w:t>projektets</w:t>
      </w:r>
      <w:r w:rsidRPr="00CE6F59">
        <w:t xml:space="preserve"> syfte</w:t>
      </w:r>
      <w:r w:rsidR="00E36729">
        <w:t xml:space="preserve"> och varför de uppgifter</w:t>
      </w:r>
      <w:r w:rsidRPr="00CE6F59">
        <w:t xml:space="preserve"> som efterfrågas från R</w:t>
      </w:r>
      <w:r w:rsidR="001B0A17">
        <w:t>egion Västernorrland</w:t>
      </w:r>
      <w:r w:rsidRPr="00CE6F59">
        <w:t xml:space="preserve"> behövs. 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35783B" w:rsidRPr="006E30F2" w14:paraId="591D3E14" w14:textId="77777777" w:rsidTr="0080224B">
        <w:trPr>
          <w:trHeight w:val="227"/>
        </w:trPr>
        <w:tc>
          <w:tcPr>
            <w:tcW w:w="8505" w:type="dxa"/>
            <w:tcBorders>
              <w:bottom w:val="nil"/>
            </w:tcBorders>
          </w:tcPr>
          <w:p w14:paraId="793749F5" w14:textId="32135607" w:rsidR="0035783B" w:rsidRPr="006E30F2" w:rsidRDefault="0035783B" w:rsidP="0080224B">
            <w:pPr>
              <w:pStyle w:val="Kommentarer"/>
              <w:spacing w:before="40" w:after="40"/>
              <w:rPr>
                <w:b/>
                <w:bCs/>
              </w:rPr>
            </w:pPr>
            <w:r w:rsidRPr="00B93903">
              <w:rPr>
                <w:b/>
                <w:bCs/>
              </w:rPr>
              <w:t xml:space="preserve">Beskriv kortfattat </w:t>
            </w:r>
            <w:r>
              <w:rPr>
                <w:b/>
                <w:bCs/>
              </w:rPr>
              <w:t>ändamålet med projektet</w:t>
            </w:r>
          </w:p>
        </w:tc>
      </w:tr>
      <w:tr w:rsidR="0035783B" w14:paraId="1CA74AC2" w14:textId="77777777" w:rsidTr="0080224B">
        <w:trPr>
          <w:trHeight w:val="340"/>
        </w:trPr>
        <w:tc>
          <w:tcPr>
            <w:tcW w:w="8505" w:type="dxa"/>
            <w:tcBorders>
              <w:top w:val="nil"/>
              <w:bottom w:val="single" w:sz="4" w:space="0" w:color="auto"/>
            </w:tcBorders>
          </w:tcPr>
          <w:p w14:paraId="51E36BB1" w14:textId="42771EE8" w:rsidR="0035783B" w:rsidRDefault="00341C90" w:rsidP="0080224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752007477"/>
                <w:placeholder>
                  <w:docPart w:val="1A4A4AEB520E4993B7CB7C730894BF64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  <w:r w:rsidR="0035783B">
              <w:rPr>
                <w:rFonts w:ascii="Aptos" w:hAnsi="Aptos"/>
                <w:sz w:val="22"/>
                <w:szCs w:val="22"/>
              </w:rPr>
              <w:tab/>
            </w:r>
          </w:p>
        </w:tc>
      </w:tr>
    </w:tbl>
    <w:p w14:paraId="612170B0" w14:textId="77777777" w:rsidR="00FD50AF" w:rsidRPr="000A0F55" w:rsidRDefault="00FD50AF" w:rsidP="000A0F55">
      <w:pPr>
        <w:pStyle w:val="Rubrik2"/>
      </w:pPr>
      <w:r w:rsidRPr="000A0F55">
        <w:t>Efterfrågade uppgifter</w:t>
      </w:r>
    </w:p>
    <w:p w14:paraId="674FE642" w14:textId="1AC189CE" w:rsidR="005E7D4D" w:rsidRPr="00CE6F59" w:rsidRDefault="00CE6F59" w:rsidP="005E7D4D">
      <w:pPr>
        <w:pStyle w:val="Tabellrubrik"/>
        <w:spacing w:after="120"/>
        <w:ind w:left="357" w:hanging="357"/>
      </w:pPr>
      <w:r>
        <w:t>Ange</w:t>
      </w:r>
      <w:r w:rsidR="005E7D4D" w:rsidRPr="00CE6F59">
        <w:t xml:space="preserve"> översiktligt vilka </w:t>
      </w:r>
      <w:r w:rsidR="00242396">
        <w:t>uppgifter</w:t>
      </w:r>
      <w:r w:rsidR="005E7D4D" w:rsidRPr="00CE6F59">
        <w:t xml:space="preserve"> som </w:t>
      </w:r>
      <w:r>
        <w:t>efterfrågas</w:t>
      </w:r>
      <w:r w:rsidRPr="00CE6F59">
        <w:t xml:space="preserve"> </w:t>
      </w:r>
      <w:r w:rsidR="005E7D4D" w:rsidRPr="00CE6F59">
        <w:t xml:space="preserve">från Region Västernorrland </w:t>
      </w:r>
      <w:r w:rsidRPr="000A0F55">
        <w:rPr>
          <w:b w:val="0"/>
          <w:bCs/>
        </w:rPr>
        <w:t>(ex. inläggning, epikris, lab</w:t>
      </w:r>
      <w:r w:rsidR="00596CAC">
        <w:rPr>
          <w:b w:val="0"/>
          <w:bCs/>
        </w:rPr>
        <w:t>oratorieanalyser</w:t>
      </w:r>
      <w:r w:rsidRPr="000A0F55">
        <w:rPr>
          <w:b w:val="0"/>
          <w:bCs/>
        </w:rPr>
        <w:t>, röntgenbilder)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4252"/>
        <w:gridCol w:w="4253"/>
      </w:tblGrid>
      <w:tr w:rsidR="005E7D4D" w:rsidRPr="006E30F2" w14:paraId="7765F157" w14:textId="77777777" w:rsidTr="005E7D4D">
        <w:tc>
          <w:tcPr>
            <w:tcW w:w="4252" w:type="dxa"/>
            <w:tcBorders>
              <w:bottom w:val="nil"/>
            </w:tcBorders>
          </w:tcPr>
          <w:p w14:paraId="32BFA1FD" w14:textId="08D731D2" w:rsidR="005E7D4D" w:rsidRPr="006E30F2" w:rsidRDefault="005E7D4D" w:rsidP="00EC5925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Önskade variabler</w:t>
            </w:r>
          </w:p>
        </w:tc>
        <w:tc>
          <w:tcPr>
            <w:tcW w:w="4253" w:type="dxa"/>
            <w:tcBorders>
              <w:bottom w:val="nil"/>
            </w:tcBorders>
          </w:tcPr>
          <w:p w14:paraId="7CB64444" w14:textId="30D77F9D" w:rsidR="005E7D4D" w:rsidRPr="006E30F2" w:rsidRDefault="005E7D4D" w:rsidP="004A2841">
            <w:pPr>
              <w:pStyle w:val="Kommentarer"/>
              <w:spacing w:before="40" w:after="80"/>
              <w:rPr>
                <w:b/>
                <w:bCs/>
              </w:rPr>
            </w:pPr>
            <w:r w:rsidRPr="005E7D4D">
              <w:rPr>
                <w:b/>
                <w:bCs/>
              </w:rPr>
              <w:t xml:space="preserve">Ange </w:t>
            </w:r>
            <w:r>
              <w:rPr>
                <w:b/>
                <w:bCs/>
              </w:rPr>
              <w:t xml:space="preserve">Diarienummer samt </w:t>
            </w:r>
            <w:r w:rsidRPr="005E7D4D">
              <w:rPr>
                <w:b/>
                <w:bCs/>
              </w:rPr>
              <w:t xml:space="preserve">sida/avsnitt där </w:t>
            </w:r>
            <w:r>
              <w:rPr>
                <w:b/>
                <w:bCs/>
              </w:rPr>
              <w:t xml:space="preserve">detta </w:t>
            </w:r>
            <w:r w:rsidRPr="005E7D4D">
              <w:rPr>
                <w:b/>
                <w:bCs/>
              </w:rPr>
              <w:t>beskrivs i etikansökan</w:t>
            </w:r>
          </w:p>
        </w:tc>
      </w:tr>
      <w:tr w:rsidR="005E7D4D" w14:paraId="62FD3F8D" w14:textId="77777777" w:rsidTr="0035783B">
        <w:trPr>
          <w:trHeight w:val="454"/>
        </w:trPr>
        <w:tc>
          <w:tcPr>
            <w:tcW w:w="4253" w:type="dxa"/>
            <w:tcBorders>
              <w:top w:val="nil"/>
              <w:bottom w:val="single" w:sz="4" w:space="0" w:color="auto"/>
            </w:tcBorders>
          </w:tcPr>
          <w:p w14:paraId="1CE89490" w14:textId="44AC4A4D" w:rsidR="005E7D4D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501430091"/>
                <w:placeholder>
                  <w:docPart w:val="09085D5408614748B8D71FCFB51D3F00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</w:tcPr>
          <w:p w14:paraId="219818D4" w14:textId="2E925C50" w:rsidR="005E7D4D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593163987"/>
                <w:placeholder>
                  <w:docPart w:val="F7B93E8E6A12471D9EB0E2A3EAB463AA"/>
                </w:placeholder>
                <w:showingPlcHdr/>
              </w:sdtPr>
              <w:sdtEndPr/>
              <w:sdtContent>
                <w:r w:rsidR="00A21269">
                  <w:rPr>
                    <w:rStyle w:val="Platshllartext"/>
                  </w:rPr>
                  <w:t>A</w:t>
                </w:r>
                <w:r w:rsidR="00A21269" w:rsidRPr="00C54BF1">
                  <w:rPr>
                    <w:rStyle w:val="Platshllartext"/>
                  </w:rPr>
                  <w:t>nge text</w:t>
                </w:r>
                <w:r w:rsidR="00A21269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20166B6A" w14:textId="488F9E61" w:rsidR="00051167" w:rsidRPr="000A0F55" w:rsidRDefault="00051167" w:rsidP="00242396">
      <w:pPr>
        <w:pStyle w:val="RVNRubrik3"/>
        <w:spacing w:after="40"/>
        <w:rPr>
          <w:rStyle w:val="Betoning"/>
        </w:rPr>
      </w:pPr>
      <w:r w:rsidRPr="000A0F55">
        <w:rPr>
          <w:rStyle w:val="Betoning"/>
        </w:rPr>
        <w:t xml:space="preserve">Bifoga separat bilaga med en detaljerad variabellista </w:t>
      </w:r>
    </w:p>
    <w:p w14:paraId="1BB8AB13" w14:textId="4F23E1A8" w:rsidR="007C613F" w:rsidRDefault="00051167" w:rsidP="00C62650">
      <w:pPr>
        <w:pStyle w:val="Kommentarer"/>
      </w:pPr>
      <w:r w:rsidRPr="00051167">
        <w:t xml:space="preserve">Specificera exempelvis diagnoskoder (ICD), diagnosdatum, laboratorieanalyser och andra relevanta uppgifter. </w:t>
      </w:r>
      <w:r w:rsidR="00596CAC">
        <w:t>Om aktuellt, a</w:t>
      </w:r>
      <w:r w:rsidRPr="00051167">
        <w:t>nge närmare definitioner, exempelvis vilk</w:t>
      </w:r>
      <w:r w:rsidR="00596CAC">
        <w:t>a</w:t>
      </w:r>
      <w:r w:rsidRPr="00051167">
        <w:t xml:space="preserve"> </w:t>
      </w:r>
      <w:r w:rsidR="00596CAC">
        <w:t>laboratorieanalyser</w:t>
      </w:r>
      <w:r w:rsidRPr="00051167">
        <w:t xml:space="preserve"> som avses. Om uppgifter efterfrågas för flera tidsperioder ska det framgå vilka variabler som </w:t>
      </w:r>
      <w:r w:rsidR="00FD50AF">
        <w:t>efterfrågas</w:t>
      </w:r>
      <w:r w:rsidRPr="00051167">
        <w:t xml:space="preserve"> för respektive period.</w:t>
      </w:r>
    </w:p>
    <w:p w14:paraId="6C9DB1AB" w14:textId="77777777" w:rsidR="00051167" w:rsidRDefault="00051167" w:rsidP="00051167"/>
    <w:p w14:paraId="18317132" w14:textId="43E207D7" w:rsidR="00051167" w:rsidRPr="00CE6F59" w:rsidRDefault="00051167" w:rsidP="00832137">
      <w:pPr>
        <w:pStyle w:val="Tabellrubrik"/>
        <w:spacing w:after="120"/>
        <w:ind w:left="357" w:hanging="357"/>
      </w:pPr>
      <w:r w:rsidRPr="00CE6F59">
        <w:t xml:space="preserve">Ange urvalskriterier 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051167" w:rsidRPr="006E30F2" w14:paraId="3BA58061" w14:textId="77777777" w:rsidTr="00225391">
        <w:trPr>
          <w:trHeight w:val="227"/>
        </w:trPr>
        <w:tc>
          <w:tcPr>
            <w:tcW w:w="8505" w:type="dxa"/>
            <w:tcBorders>
              <w:bottom w:val="nil"/>
            </w:tcBorders>
          </w:tcPr>
          <w:p w14:paraId="2D79FB2C" w14:textId="71C78C9A" w:rsidR="00051167" w:rsidRPr="006E30F2" w:rsidRDefault="00051167" w:rsidP="00596CAC">
            <w:pPr>
              <w:pStyle w:val="Kommentarer"/>
              <w:numPr>
                <w:ilvl w:val="0"/>
                <w:numId w:val="31"/>
              </w:numPr>
              <w:spacing w:before="40" w:after="80"/>
              <w:ind w:left="319" w:hanging="284"/>
              <w:rPr>
                <w:b/>
                <w:bCs/>
              </w:rPr>
            </w:pPr>
            <w:r w:rsidRPr="00B93903">
              <w:rPr>
                <w:b/>
                <w:bCs/>
              </w:rPr>
              <w:t xml:space="preserve">Beskriv </w:t>
            </w:r>
            <w:r>
              <w:rPr>
                <w:b/>
                <w:bCs/>
              </w:rPr>
              <w:t xml:space="preserve">relevanta urvalskriterier </w:t>
            </w:r>
            <w:r w:rsidRPr="00051167">
              <w:t xml:space="preserve">(Ex. Grundval är: Patienter som fått KOL-diagnos mellan år </w:t>
            </w:r>
            <w:r w:rsidR="00225391">
              <w:br/>
            </w:r>
            <w:r w:rsidRPr="00051167">
              <w:t>2016 – 2018 enligt ICD-10 kod J44. Patienten ska vara 18 år eller äldre vid diagnostillfället)</w:t>
            </w:r>
            <w:r w:rsidRPr="00051167">
              <w:rPr>
                <w:b/>
                <w:bCs/>
              </w:rPr>
              <w:t>.</w:t>
            </w:r>
            <w:r w:rsidRPr="00B93903">
              <w:rPr>
                <w:b/>
                <w:bCs/>
              </w:rPr>
              <w:t xml:space="preserve"> </w:t>
            </w:r>
          </w:p>
        </w:tc>
      </w:tr>
      <w:tr w:rsidR="00051167" w:rsidRPr="00081B30" w14:paraId="09EF7EE3" w14:textId="77777777" w:rsidTr="00225391">
        <w:trPr>
          <w:trHeight w:val="454"/>
        </w:trPr>
        <w:tc>
          <w:tcPr>
            <w:tcW w:w="8505" w:type="dxa"/>
            <w:tcBorders>
              <w:top w:val="nil"/>
              <w:bottom w:val="single" w:sz="4" w:space="0" w:color="000000"/>
            </w:tcBorders>
          </w:tcPr>
          <w:p w14:paraId="573AE852" w14:textId="2D0A47FE" w:rsidR="00051167" w:rsidRPr="00081B30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509567918"/>
                <w:placeholder>
                  <w:docPart w:val="C46B45841CC646D3A11AA6F024AB6729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225391" w:rsidRPr="006E30F2" w14:paraId="5F49E7FA" w14:textId="77777777" w:rsidTr="00225391">
        <w:trPr>
          <w:trHeight w:val="227"/>
        </w:trPr>
        <w:tc>
          <w:tcPr>
            <w:tcW w:w="8505" w:type="dxa"/>
            <w:tcBorders>
              <w:bottom w:val="nil"/>
            </w:tcBorders>
          </w:tcPr>
          <w:p w14:paraId="3866EAC9" w14:textId="7651388A" w:rsidR="00225391" w:rsidRPr="006E30F2" w:rsidRDefault="00225391" w:rsidP="00596CAC">
            <w:pPr>
              <w:pStyle w:val="Kommentarer"/>
              <w:numPr>
                <w:ilvl w:val="0"/>
                <w:numId w:val="31"/>
              </w:numPr>
              <w:spacing w:before="40" w:after="80"/>
              <w:ind w:left="319" w:hanging="284"/>
              <w:rPr>
                <w:b/>
                <w:bCs/>
              </w:rPr>
            </w:pPr>
            <w:r w:rsidRPr="00B93903">
              <w:rPr>
                <w:b/>
                <w:bCs/>
              </w:rPr>
              <w:t xml:space="preserve">Beskriv </w:t>
            </w:r>
            <w:r>
              <w:rPr>
                <w:b/>
                <w:bCs/>
              </w:rPr>
              <w:t xml:space="preserve">eventuella andra selekteringsvillkor </w:t>
            </w:r>
            <w:r w:rsidRPr="00225391">
              <w:t>(ex. För patienter identifierade under A ska data avseende lab</w:t>
            </w:r>
            <w:r w:rsidR="00596CAC">
              <w:t>oratorie</w:t>
            </w:r>
            <w:r w:rsidRPr="00225391">
              <w:t>analyser av krea och Hb tas fram. Endast provtagningar utförda under perioden 2016–2018 ska inkluderas).</w:t>
            </w:r>
          </w:p>
        </w:tc>
      </w:tr>
      <w:tr w:rsidR="00225391" w:rsidRPr="00081B30" w14:paraId="2DF2B32A" w14:textId="77777777" w:rsidTr="00225391">
        <w:trPr>
          <w:trHeight w:val="454"/>
        </w:trPr>
        <w:tc>
          <w:tcPr>
            <w:tcW w:w="8505" w:type="dxa"/>
            <w:tcBorders>
              <w:top w:val="nil"/>
            </w:tcBorders>
          </w:tcPr>
          <w:p w14:paraId="31553C2F" w14:textId="0801D866" w:rsidR="00225391" w:rsidRPr="00081B30" w:rsidRDefault="00341C90" w:rsidP="0035783B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331833382"/>
                <w:placeholder>
                  <w:docPart w:val="42FDAA9CA0A54354853E7F71EB9002F6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2E6AD5B5" w14:textId="77777777" w:rsidR="00246A50" w:rsidRDefault="00246A50" w:rsidP="00246A50">
      <w:pPr>
        <w:pStyle w:val="Tabellrubrik"/>
        <w:numPr>
          <w:ilvl w:val="0"/>
          <w:numId w:val="0"/>
        </w:numPr>
        <w:ind w:left="360"/>
      </w:pPr>
    </w:p>
    <w:p w14:paraId="69E43EC1" w14:textId="186EA698" w:rsidR="00EB560F" w:rsidRDefault="00246A50" w:rsidP="00246A50">
      <w:pPr>
        <w:pStyle w:val="Tabellrubrik"/>
        <w:spacing w:after="120"/>
        <w:ind w:left="357" w:hanging="357"/>
      </w:pPr>
      <w:r>
        <w:lastRenderedPageBreak/>
        <w:t xml:space="preserve"> </w:t>
      </w:r>
      <w:r w:rsidRPr="00246A50">
        <w:t>Berörda kliniker och vårdenheter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246A50" w:rsidRPr="006E30F2" w14:paraId="5FA856C3" w14:textId="77777777" w:rsidTr="00DC688C">
        <w:trPr>
          <w:trHeight w:val="227"/>
        </w:trPr>
        <w:tc>
          <w:tcPr>
            <w:tcW w:w="8505" w:type="dxa"/>
            <w:tcBorders>
              <w:bottom w:val="nil"/>
            </w:tcBorders>
          </w:tcPr>
          <w:p w14:paraId="6C49A0BD" w14:textId="1ECC4324" w:rsidR="00246A50" w:rsidRPr="006E30F2" w:rsidRDefault="00246A50" w:rsidP="00246A50">
            <w:pPr>
              <w:pStyle w:val="Kommentarer"/>
              <w:spacing w:before="40" w:after="80"/>
              <w:rPr>
                <w:b/>
                <w:bCs/>
              </w:rPr>
            </w:pPr>
            <w:r w:rsidRPr="00246A50">
              <w:rPr>
                <w:b/>
                <w:bCs/>
              </w:rPr>
              <w:t>Ange från vilken/vilka kliniker eller övriga vårdenheter inom Region Västernorrland uppgifter ska inhämtas.</w:t>
            </w:r>
          </w:p>
        </w:tc>
      </w:tr>
      <w:tr w:rsidR="00246A50" w:rsidRPr="00081B30" w14:paraId="48A1C865" w14:textId="77777777" w:rsidTr="00DC688C">
        <w:trPr>
          <w:trHeight w:val="454"/>
        </w:trPr>
        <w:tc>
          <w:tcPr>
            <w:tcW w:w="8505" w:type="dxa"/>
            <w:tcBorders>
              <w:top w:val="nil"/>
              <w:bottom w:val="single" w:sz="4" w:space="0" w:color="000000"/>
            </w:tcBorders>
          </w:tcPr>
          <w:p w14:paraId="58156A74" w14:textId="77777777" w:rsidR="00246A50" w:rsidRPr="00081B30" w:rsidRDefault="00341C90" w:rsidP="00DC688C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498072740"/>
                <w:placeholder>
                  <w:docPart w:val="474BA7DA22AD4217A8D97FB872A44D66"/>
                </w:placeholder>
                <w:showingPlcHdr/>
              </w:sdtPr>
              <w:sdtEndPr/>
              <w:sdtContent>
                <w:r w:rsidR="00246A50">
                  <w:rPr>
                    <w:rStyle w:val="Platshllartext"/>
                  </w:rPr>
                  <w:t>A</w:t>
                </w:r>
                <w:r w:rsidR="00246A50" w:rsidRPr="00C54BF1">
                  <w:rPr>
                    <w:rStyle w:val="Platshllartext"/>
                  </w:rPr>
                  <w:t>nge text</w:t>
                </w:r>
                <w:r w:rsidR="00246A50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741C94F7" w14:textId="68E66602" w:rsidR="00051167" w:rsidRPr="000A0F55" w:rsidRDefault="00225391" w:rsidP="000A0F55">
      <w:pPr>
        <w:pStyle w:val="Rubrik2"/>
      </w:pPr>
      <w:r w:rsidRPr="000A0F55">
        <w:t>Underlag för uttaget</w:t>
      </w:r>
    </w:p>
    <w:p w14:paraId="466B8BC5" w14:textId="789FFC39" w:rsidR="00225391" w:rsidRPr="00CE6F59" w:rsidRDefault="00225391" w:rsidP="00225391">
      <w:pPr>
        <w:pStyle w:val="Tabellrubrik"/>
        <w:spacing w:after="120"/>
        <w:ind w:left="357" w:hanging="357"/>
        <w:contextualSpacing w:val="0"/>
      </w:pPr>
      <w:r w:rsidRPr="00CE6F59">
        <w:t>Kommer</w:t>
      </w:r>
      <w:r w:rsidR="00FD50AF" w:rsidRPr="00CE6F59">
        <w:t xml:space="preserve"> en</w:t>
      </w:r>
      <w:r w:rsidRPr="00CE6F59">
        <w:t xml:space="preserve"> lista med personnummer att skickas in som underlag för uttaget?</w:t>
      </w:r>
    </w:p>
    <w:tbl>
      <w:tblPr>
        <w:tblStyle w:val="Tabellrutnt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42"/>
      </w:tblGrid>
      <w:tr w:rsidR="00225391" w:rsidRPr="009D4637" w14:paraId="5CE3CFBF" w14:textId="77777777" w:rsidTr="00EC5925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1684093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C52D938" w14:textId="3730166A" w:rsidR="00225391" w:rsidRPr="003B3BDA" w:rsidRDefault="00077138" w:rsidP="00EC5925">
                <w:pPr>
                  <w:spacing w:before="120" w:after="120"/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</w:tcPr>
          <w:p w14:paraId="71641B6C" w14:textId="6F1FAE34" w:rsidR="00225391" w:rsidRDefault="00225391" w:rsidP="00EC5925">
            <w:pPr>
              <w:spacing w:before="120" w:after="240"/>
            </w:pPr>
            <w:r>
              <w:t>Ja</w:t>
            </w:r>
          </w:p>
          <w:p w14:paraId="287CF586" w14:textId="039032F7" w:rsidR="00225391" w:rsidRPr="009D4637" w:rsidRDefault="00225391" w:rsidP="00EE4E14">
            <w:pPr>
              <w:spacing w:before="120" w:after="240"/>
            </w:pPr>
            <w:r>
              <w:t>Ange antal individer hos Region Västernorrland:</w:t>
            </w:r>
            <w:r w:rsidR="00EE4E14">
              <w:t xml:space="preserve">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-803159253"/>
                <w:placeholder>
                  <w:docPart w:val="6AA6E402A347402EBB4737A79BA3B8B5"/>
                </w:placeholder>
                <w:showingPlcHdr/>
              </w:sdtPr>
              <w:sdtEndPr/>
              <w:sdtContent>
                <w:r w:rsidR="00EE4E14">
                  <w:rPr>
                    <w:rStyle w:val="Platshllartext"/>
                  </w:rPr>
                  <w:t>A</w:t>
                </w:r>
                <w:r w:rsidR="00EE4E14" w:rsidRPr="00C54BF1">
                  <w:rPr>
                    <w:rStyle w:val="Platshllartext"/>
                  </w:rPr>
                  <w:t>nge text</w:t>
                </w:r>
                <w:r w:rsidR="00EE4E14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225391" w:rsidRPr="009D4637" w14:paraId="57FB9836" w14:textId="77777777" w:rsidTr="00EC5925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797649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4308355" w14:textId="520E6408" w:rsidR="00225391" w:rsidRPr="003B3BDA" w:rsidRDefault="00125B69" w:rsidP="00EC5925">
                <w:pPr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  <w:vAlign w:val="center"/>
          </w:tcPr>
          <w:p w14:paraId="142B30CB" w14:textId="22591F84" w:rsidR="00225391" w:rsidRPr="009D4637" w:rsidRDefault="00225391" w:rsidP="00EC5925">
            <w:r>
              <w:t>Nej</w:t>
            </w:r>
          </w:p>
        </w:tc>
      </w:tr>
    </w:tbl>
    <w:p w14:paraId="2C8E0524" w14:textId="42C69935" w:rsidR="00871BAB" w:rsidRDefault="00871BAB" w:rsidP="00871BAB">
      <w:pPr>
        <w:pStyle w:val="Tabellrubrik"/>
        <w:spacing w:before="240" w:after="120"/>
        <w:ind w:left="357" w:hanging="357"/>
        <w:contextualSpacing w:val="0"/>
      </w:pPr>
      <w:r>
        <w:t>Hur ska identiteter i materialet hanteras?</w:t>
      </w:r>
    </w:p>
    <w:tbl>
      <w:tblPr>
        <w:tblStyle w:val="Tabellrutnt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42"/>
      </w:tblGrid>
      <w:tr w:rsidR="00871BAB" w:rsidRPr="009D4637" w14:paraId="35FD753F" w14:textId="77777777" w:rsidTr="00EC5925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912974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F9CE675" w14:textId="752FF3FF" w:rsidR="00871BAB" w:rsidRPr="003B3BDA" w:rsidRDefault="00077138" w:rsidP="00EC5925">
                <w:pPr>
                  <w:spacing w:before="120" w:after="120"/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</w:tcPr>
          <w:p w14:paraId="7CD5ED4C" w14:textId="41526DED" w:rsidR="00871BAB" w:rsidRPr="009D4637" w:rsidRDefault="0019510B" w:rsidP="009B49FE">
            <w:pPr>
              <w:pStyle w:val="Liststycke"/>
              <w:numPr>
                <w:ilvl w:val="0"/>
                <w:numId w:val="32"/>
              </w:numPr>
              <w:spacing w:before="120" w:after="240"/>
              <w:ind w:left="317" w:hanging="284"/>
            </w:pPr>
            <w:r>
              <w:t>P</w:t>
            </w:r>
            <w:r w:rsidR="00871BAB">
              <w:t>ersonnummer ersätts med löpnummer av Region Västernorrland</w:t>
            </w:r>
          </w:p>
        </w:tc>
      </w:tr>
      <w:tr w:rsidR="00871BAB" w:rsidRPr="009D4637" w14:paraId="1C845AF8" w14:textId="77777777" w:rsidTr="00871BAB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-1880312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787B672" w14:textId="4A6E6E95" w:rsidR="00871BAB" w:rsidRPr="003B3BDA" w:rsidRDefault="00077138" w:rsidP="00871BAB">
                <w:pPr>
                  <w:spacing w:before="120"/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</w:tcPr>
          <w:p w14:paraId="2F9975C6" w14:textId="68B8B6A2" w:rsidR="00871BAB" w:rsidRDefault="00871BAB" w:rsidP="009B49FE">
            <w:pPr>
              <w:pStyle w:val="Liststycke"/>
              <w:numPr>
                <w:ilvl w:val="0"/>
                <w:numId w:val="32"/>
              </w:numPr>
              <w:spacing w:before="120"/>
              <w:ind w:left="317" w:hanging="284"/>
            </w:pPr>
            <w:r>
              <w:t>Personnummer ersätts med löpnummer och en kodnyckel bevaras hos</w:t>
            </w:r>
            <w:r w:rsidRPr="00871BAB">
              <w:t xml:space="preserve"> Region Västernorrland i 3 år</w:t>
            </w:r>
            <w:r>
              <w:t xml:space="preserve">. </w:t>
            </w:r>
          </w:p>
          <w:p w14:paraId="3FCB1EA5" w14:textId="7F0A0D26" w:rsidR="001611D7" w:rsidRDefault="00341C90" w:rsidP="00871BAB">
            <w:pPr>
              <w:spacing w:before="120"/>
            </w:pPr>
            <w:sdt>
              <w:sdtPr>
                <w:rPr>
                  <w:rFonts w:ascii="Aptos" w:hAnsi="Aptos" w:cstheme="majorHAnsi"/>
                  <w:b/>
                  <w:bCs/>
                </w:rPr>
                <w:id w:val="192237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138"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sdtContent>
            </w:sdt>
            <w:r w:rsidR="001611D7">
              <w:rPr>
                <w:rFonts w:ascii="Aptos" w:hAnsi="Aptos" w:cstheme="majorHAnsi"/>
                <w:b/>
                <w:bCs/>
              </w:rPr>
              <w:t xml:space="preserve"> </w:t>
            </w:r>
            <w:r w:rsidR="001611D7" w:rsidRPr="001611D7">
              <w:t>För framtida</w:t>
            </w:r>
            <w:r w:rsidR="001611D7">
              <w:t xml:space="preserve"> uppdatering/komplettering inom projektet</w:t>
            </w:r>
          </w:p>
          <w:p w14:paraId="05C69B82" w14:textId="211BB52A" w:rsidR="001611D7" w:rsidRDefault="00341C90" w:rsidP="001611D7">
            <w:pPr>
              <w:spacing w:before="120"/>
            </w:pPr>
            <w:sdt>
              <w:sdtPr>
                <w:rPr>
                  <w:rFonts w:ascii="Aptos" w:hAnsi="Aptos" w:cstheme="majorHAnsi"/>
                  <w:b/>
                  <w:bCs/>
                </w:rPr>
                <w:id w:val="-85673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1D7"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sdtContent>
            </w:sdt>
            <w:r w:rsidR="001611D7">
              <w:rPr>
                <w:rFonts w:ascii="Aptos" w:hAnsi="Aptos" w:cstheme="majorHAnsi"/>
                <w:b/>
                <w:bCs/>
              </w:rPr>
              <w:t xml:space="preserve"> </w:t>
            </w:r>
            <w:r w:rsidR="001611D7">
              <w:t>Annat</w:t>
            </w:r>
          </w:p>
          <w:p w14:paraId="44D4368D" w14:textId="7F26B694" w:rsidR="001611D7" w:rsidRDefault="00341C90" w:rsidP="008F2476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609545669"/>
                <w:placeholder>
                  <w:docPart w:val="50E5A85F3AC5424D8F2A1E0C0FD25350"/>
                </w:placeholder>
                <w:showingPlcHdr/>
              </w:sdtPr>
              <w:sdtEndPr/>
              <w:sdtContent>
                <w:r w:rsidR="001611D7">
                  <w:rPr>
                    <w:rStyle w:val="Platshllartext"/>
                  </w:rPr>
                  <w:t>A</w:t>
                </w:r>
                <w:r w:rsidR="001611D7" w:rsidRPr="00C54BF1">
                  <w:rPr>
                    <w:rStyle w:val="Platshllartext"/>
                  </w:rPr>
                  <w:t>nge text</w:t>
                </w:r>
                <w:r w:rsidR="001611D7">
                  <w:rPr>
                    <w:rStyle w:val="Platshllartext"/>
                  </w:rPr>
                  <w:t xml:space="preserve"> här</w:t>
                </w:r>
              </w:sdtContent>
            </w:sdt>
          </w:p>
          <w:p w14:paraId="543AF1F2" w14:textId="6995FDE2" w:rsidR="001611D7" w:rsidRDefault="001611D7" w:rsidP="001611D7">
            <w:pPr>
              <w:spacing w:before="240"/>
            </w:pPr>
            <w:r w:rsidRPr="009A5B0E">
              <w:rPr>
                <w:bCs/>
              </w:rPr>
              <w:t>Ange</w:t>
            </w:r>
            <w:r>
              <w:rPr>
                <w:bCs/>
              </w:rPr>
              <w:t xml:space="preserve"> Diarienummer, </w:t>
            </w:r>
            <w:r w:rsidRPr="009A5B0E">
              <w:rPr>
                <w:bCs/>
              </w:rPr>
              <w:t>sida/avsnitt i etikansökan där det finns stöd för att bevara en kodnyckel:</w:t>
            </w:r>
          </w:p>
          <w:p w14:paraId="0C6F14F9" w14:textId="39E53071" w:rsidR="001611D7" w:rsidRPr="009D4637" w:rsidRDefault="00341C90" w:rsidP="0019510B">
            <w:pPr>
              <w:spacing w:before="40" w:after="24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606114330"/>
                <w:placeholder>
                  <w:docPart w:val="76347ACEC0A34B729BD04526B6507B8B"/>
                </w:placeholder>
                <w:showingPlcHdr/>
              </w:sdtPr>
              <w:sdtEndPr/>
              <w:sdtContent>
                <w:r w:rsidR="001611D7">
                  <w:rPr>
                    <w:rStyle w:val="Platshllartext"/>
                  </w:rPr>
                  <w:t>A</w:t>
                </w:r>
                <w:r w:rsidR="001611D7" w:rsidRPr="00C54BF1">
                  <w:rPr>
                    <w:rStyle w:val="Platshllartext"/>
                  </w:rPr>
                  <w:t>nge text</w:t>
                </w:r>
                <w:r w:rsidR="001611D7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1611D7" w:rsidRPr="009D4637" w14:paraId="1E8553E8" w14:textId="77777777" w:rsidTr="00EC5925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1648323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EBDE213" w14:textId="6838E3EE" w:rsidR="001611D7" w:rsidRPr="003B3BDA" w:rsidRDefault="00660109" w:rsidP="00EC5925">
                <w:pPr>
                  <w:spacing w:before="120" w:after="120"/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</w:tcPr>
          <w:p w14:paraId="792FC506" w14:textId="640BFBE9" w:rsidR="001611D7" w:rsidRDefault="00B861DC" w:rsidP="009B49FE">
            <w:pPr>
              <w:pStyle w:val="Liststycke"/>
              <w:numPr>
                <w:ilvl w:val="0"/>
                <w:numId w:val="32"/>
              </w:numPr>
              <w:spacing w:before="120" w:after="240"/>
              <w:ind w:left="317" w:hanging="284"/>
            </w:pPr>
            <w:r>
              <w:t>P</w:t>
            </w:r>
            <w:r w:rsidR="001611D7">
              <w:t xml:space="preserve">ersonnummer lämnas ut </w:t>
            </w:r>
            <w:r w:rsidR="001D6A55">
              <w:t>till projektet</w:t>
            </w:r>
          </w:p>
          <w:p w14:paraId="00FDB064" w14:textId="5D3284B3" w:rsidR="001611D7" w:rsidRDefault="001611D7" w:rsidP="00A21269">
            <w:pPr>
              <w:spacing w:before="120" w:after="80"/>
              <w:rPr>
                <w:bCs/>
              </w:rPr>
            </w:pPr>
            <w:r w:rsidRPr="009A5B0E">
              <w:rPr>
                <w:bCs/>
              </w:rPr>
              <w:t xml:space="preserve">Motivera varför projektet behöver tillgång till </w:t>
            </w:r>
            <w:r>
              <w:rPr>
                <w:bCs/>
              </w:rPr>
              <w:t>personnummer</w:t>
            </w:r>
            <w:r w:rsidRPr="009A5B0E">
              <w:rPr>
                <w:bCs/>
              </w:rPr>
              <w:t>:</w:t>
            </w:r>
          </w:p>
          <w:p w14:paraId="13CF3E42" w14:textId="77777777" w:rsidR="001611D7" w:rsidRDefault="00341C90" w:rsidP="00125B69">
            <w:pPr>
              <w:tabs>
                <w:tab w:val="left" w:pos="2095"/>
              </w:tabs>
              <w:spacing w:before="40" w:after="240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053352108"/>
                <w:placeholder>
                  <w:docPart w:val="191A95B0613C414383948EB30BDA4BDE"/>
                </w:placeholder>
                <w:showingPlcHdr/>
              </w:sdtPr>
              <w:sdtEndPr/>
              <w:sdtContent>
                <w:r w:rsidR="001611D7">
                  <w:rPr>
                    <w:rStyle w:val="Platshllartext"/>
                  </w:rPr>
                  <w:t>A</w:t>
                </w:r>
                <w:r w:rsidR="001611D7" w:rsidRPr="00C54BF1">
                  <w:rPr>
                    <w:rStyle w:val="Platshllartext"/>
                  </w:rPr>
                  <w:t>nge text</w:t>
                </w:r>
                <w:r w:rsidR="001611D7">
                  <w:rPr>
                    <w:rStyle w:val="Platshllartext"/>
                  </w:rPr>
                  <w:t xml:space="preserve"> här</w:t>
                </w:r>
              </w:sdtContent>
            </w:sdt>
            <w:r w:rsidR="00125B69">
              <w:rPr>
                <w:rFonts w:ascii="Aptos" w:hAnsi="Aptos"/>
                <w:sz w:val="22"/>
                <w:szCs w:val="22"/>
              </w:rPr>
              <w:tab/>
            </w:r>
          </w:p>
          <w:p w14:paraId="289D1474" w14:textId="1FB8DB33" w:rsidR="00125B69" w:rsidRDefault="00125B69" w:rsidP="00A21269">
            <w:pPr>
              <w:spacing w:before="240" w:after="80"/>
            </w:pPr>
            <w:r w:rsidRPr="009A5B0E">
              <w:rPr>
                <w:bCs/>
              </w:rPr>
              <w:t>Ange</w:t>
            </w:r>
            <w:r>
              <w:rPr>
                <w:bCs/>
              </w:rPr>
              <w:t xml:space="preserve"> Diarienummer, </w:t>
            </w:r>
            <w:r w:rsidRPr="009A5B0E">
              <w:rPr>
                <w:bCs/>
              </w:rPr>
              <w:t xml:space="preserve">sida/avsnitt i etikansökan där det </w:t>
            </w:r>
            <w:r>
              <w:rPr>
                <w:bCs/>
              </w:rPr>
              <w:t>framgår att projektet ska hantera identifierbara uppgifter</w:t>
            </w:r>
          </w:p>
          <w:p w14:paraId="2596A003" w14:textId="2D266861" w:rsidR="00125B69" w:rsidRPr="009D4637" w:rsidRDefault="00341C90" w:rsidP="00125B69">
            <w:pPr>
              <w:tabs>
                <w:tab w:val="left" w:pos="2095"/>
              </w:tabs>
              <w:spacing w:before="40" w:after="24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556284349"/>
                <w:placeholder>
                  <w:docPart w:val="761BAA61FFBC4ECB99DC1F841D8F668F"/>
                </w:placeholder>
                <w:showingPlcHdr/>
              </w:sdtPr>
              <w:sdtEndPr/>
              <w:sdtContent>
                <w:r w:rsidR="00125B69">
                  <w:rPr>
                    <w:rStyle w:val="Platshllartext"/>
                  </w:rPr>
                  <w:t>A</w:t>
                </w:r>
                <w:r w:rsidR="00125B69" w:rsidRPr="00C54BF1">
                  <w:rPr>
                    <w:rStyle w:val="Platshllartext"/>
                  </w:rPr>
                  <w:t>nge text</w:t>
                </w:r>
                <w:r w:rsidR="00125B69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1E26E610" w14:textId="77777777" w:rsidR="00832137" w:rsidRDefault="00832137" w:rsidP="00832137">
      <w:pPr>
        <w:pStyle w:val="Tabellrubrik"/>
        <w:numPr>
          <w:ilvl w:val="0"/>
          <w:numId w:val="0"/>
        </w:numPr>
        <w:spacing w:before="240" w:after="120"/>
        <w:ind w:left="357"/>
        <w:contextualSpacing w:val="0"/>
      </w:pPr>
    </w:p>
    <w:p w14:paraId="4EEB9C84" w14:textId="3DED160A" w:rsidR="00225391" w:rsidRPr="00125B69" w:rsidRDefault="00125B69" w:rsidP="000C2D6E">
      <w:pPr>
        <w:pStyle w:val="Tabellrubrik"/>
        <w:spacing w:before="240" w:after="120"/>
        <w:ind w:left="357" w:hanging="357"/>
        <w:contextualSpacing w:val="0"/>
      </w:pPr>
      <w:r w:rsidRPr="00125B69">
        <w:lastRenderedPageBreak/>
        <w:t>Ska data lämnas ut till annan part?</w:t>
      </w:r>
      <w:r>
        <w:br/>
      </w:r>
      <w:r w:rsidRPr="00C62650">
        <w:rPr>
          <w:rStyle w:val="KommentarerChar"/>
          <w:b w:val="0"/>
          <w:bCs/>
        </w:rPr>
        <w:t xml:space="preserve">Data lämnas ut till forskningshuvudmannen, med undantag för samkörning hos annan </w:t>
      </w:r>
      <w:r w:rsidR="00AC408B" w:rsidRPr="00C62650">
        <w:rPr>
          <w:rStyle w:val="KommentarerChar"/>
          <w:b w:val="0"/>
          <w:bCs/>
        </w:rPr>
        <w:t>registerhållare</w:t>
      </w:r>
      <w:r w:rsidRPr="00C62650">
        <w:rPr>
          <w:rStyle w:val="KommentarerChar"/>
          <w:b w:val="0"/>
          <w:bCs/>
        </w:rPr>
        <w:t xml:space="preserve">, </w:t>
      </w:r>
      <w:proofErr w:type="gramStart"/>
      <w:r w:rsidRPr="00C62650">
        <w:rPr>
          <w:rStyle w:val="KommentarerChar"/>
          <w:b w:val="0"/>
          <w:bCs/>
        </w:rPr>
        <w:t>t.ex.</w:t>
      </w:r>
      <w:proofErr w:type="gramEnd"/>
      <w:r w:rsidRPr="00C62650">
        <w:rPr>
          <w:rStyle w:val="KommentarerChar"/>
          <w:b w:val="0"/>
          <w:bCs/>
        </w:rPr>
        <w:t xml:space="preserve"> SCB</w:t>
      </w:r>
      <w:r w:rsidR="00AC408B" w:rsidRPr="00C62650">
        <w:rPr>
          <w:rStyle w:val="KommentarerChar"/>
          <w:b w:val="0"/>
          <w:bCs/>
        </w:rPr>
        <w:t>, Socialstyrelsen.</w:t>
      </w:r>
    </w:p>
    <w:tbl>
      <w:tblPr>
        <w:tblStyle w:val="Tabellrutnt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942"/>
      </w:tblGrid>
      <w:tr w:rsidR="00AC408B" w:rsidRPr="009D4637" w14:paraId="415E6172" w14:textId="77777777" w:rsidTr="00EC5925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1573773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4FB6F17" w14:textId="3A0D4D35" w:rsidR="00AC408B" w:rsidRPr="003B3BDA" w:rsidRDefault="00077138" w:rsidP="00EC5925">
                <w:pPr>
                  <w:spacing w:before="120" w:after="120"/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</w:tcPr>
          <w:p w14:paraId="3CE18233" w14:textId="77777777" w:rsidR="00AC408B" w:rsidRDefault="00AC408B" w:rsidP="00EC5925">
            <w:pPr>
              <w:spacing w:before="120" w:after="240"/>
            </w:pPr>
            <w:r>
              <w:t>Ja</w:t>
            </w:r>
          </w:p>
          <w:p w14:paraId="349FBBB7" w14:textId="34B0EA14" w:rsidR="00AC408B" w:rsidRDefault="00AC408B" w:rsidP="00A21269">
            <w:pPr>
              <w:spacing w:before="240" w:after="80"/>
            </w:pPr>
            <w:r>
              <w:t>Ange vilken registerhållare:</w:t>
            </w:r>
          </w:p>
          <w:p w14:paraId="4D93F8F5" w14:textId="78E7B471" w:rsidR="00AC408B" w:rsidRPr="00AC408B" w:rsidRDefault="00AC408B" w:rsidP="00AC408B">
            <w:pPr>
              <w:spacing w:before="40" w:after="240"/>
            </w:pP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sdt>
              <w:sdtPr>
                <w:rPr>
                  <w:rFonts w:ascii="Aptos" w:hAnsi="Aptos"/>
                  <w:sz w:val="22"/>
                  <w:szCs w:val="22"/>
                </w:rPr>
                <w:id w:val="64849853"/>
                <w:placeholder>
                  <w:docPart w:val="7C7459919D764BFB880B0E8AF7D04E64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  <w:p w14:paraId="7E0136E3" w14:textId="182DD716" w:rsidR="00AC408B" w:rsidRDefault="00AC408B" w:rsidP="00A21269">
            <w:pPr>
              <w:spacing w:after="80"/>
            </w:pPr>
            <w:r>
              <w:t>Kontaktuppgifter vid angiven registerhållare</w:t>
            </w:r>
            <w:r w:rsidRPr="009D4637">
              <w:t>:</w:t>
            </w:r>
          </w:p>
          <w:p w14:paraId="3CE09869" w14:textId="3DD67466" w:rsidR="008279A2" w:rsidRDefault="00341C90" w:rsidP="008279A2">
            <w:pPr>
              <w:spacing w:before="40" w:after="24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512191430"/>
                <w:placeholder>
                  <w:docPart w:val="8E37E98B0EE541C38731CAE690D7B412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  <w:p w14:paraId="514240C8" w14:textId="15CCF1AF" w:rsidR="008279A2" w:rsidRDefault="008279A2" w:rsidP="00A21269">
            <w:pPr>
              <w:spacing w:before="240" w:after="80"/>
            </w:pPr>
            <w:r w:rsidRPr="009A5B0E">
              <w:rPr>
                <w:bCs/>
              </w:rPr>
              <w:t>Ange</w:t>
            </w:r>
            <w:r>
              <w:rPr>
                <w:bCs/>
              </w:rPr>
              <w:t xml:space="preserve"> Diarienummer, </w:t>
            </w:r>
            <w:r w:rsidRPr="009A5B0E">
              <w:rPr>
                <w:bCs/>
              </w:rPr>
              <w:t xml:space="preserve">sida/avsnitt i etikansökan där det </w:t>
            </w:r>
            <w:r>
              <w:rPr>
                <w:bCs/>
              </w:rPr>
              <w:t>framgår att projektet ska samköra personuppgifter med annan registerhållare.</w:t>
            </w:r>
          </w:p>
          <w:p w14:paraId="324CA4E3" w14:textId="717234FF" w:rsidR="00AC408B" w:rsidRPr="009D4637" w:rsidRDefault="00341C90" w:rsidP="008279A2">
            <w:pPr>
              <w:spacing w:before="40" w:after="24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394585704"/>
                <w:placeholder>
                  <w:docPart w:val="7EFB1481E75449AE9D4A0C053C83C4ED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  <w:tr w:rsidR="00125B69" w:rsidRPr="009D4637" w14:paraId="2D9E2E43" w14:textId="77777777" w:rsidTr="00EC5925">
        <w:trPr>
          <w:trHeight w:val="454"/>
        </w:trPr>
        <w:sdt>
          <w:sdtPr>
            <w:rPr>
              <w:rFonts w:ascii="Aptos" w:hAnsi="Aptos" w:cstheme="majorHAnsi"/>
              <w:b/>
              <w:bCs/>
            </w:rPr>
            <w:id w:val="-2004353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3F3068AD" w14:textId="5BCA4CDD" w:rsidR="00125B69" w:rsidRPr="003B3BDA" w:rsidRDefault="00125B69" w:rsidP="00EC5925">
                <w:pPr>
                  <w:rPr>
                    <w:rFonts w:ascii="Aptos" w:hAnsi="Aptos" w:cstheme="majorHAnsi"/>
                    <w:b/>
                    <w:bCs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7942" w:type="dxa"/>
            <w:vAlign w:val="center"/>
          </w:tcPr>
          <w:p w14:paraId="3F2C9D5F" w14:textId="77777777" w:rsidR="00125B69" w:rsidRPr="009D4637" w:rsidRDefault="00125B69" w:rsidP="00EC5925">
            <w:r>
              <w:t>Nej</w:t>
            </w:r>
          </w:p>
        </w:tc>
      </w:tr>
    </w:tbl>
    <w:p w14:paraId="631F740D" w14:textId="05D811AD" w:rsidR="00D41CB0" w:rsidRDefault="00D41CB0" w:rsidP="003E6ECC">
      <w:pPr>
        <w:pStyle w:val="Rubrik2"/>
      </w:pPr>
      <w:r w:rsidRPr="00AC408B">
        <w:t xml:space="preserve">Övriga upplysningar </w:t>
      </w:r>
    </w:p>
    <w:p w14:paraId="25ADCB73" w14:textId="0BA5BFE3" w:rsidR="008279A2" w:rsidRDefault="003E6ECC" w:rsidP="003E6ECC">
      <w:pPr>
        <w:pStyle w:val="Tabellrubrik"/>
        <w:spacing w:after="120"/>
        <w:ind w:left="357" w:hanging="357"/>
        <w:contextualSpacing w:val="0"/>
      </w:pPr>
      <w:r w:rsidRPr="003E6ECC">
        <w:t>Ange eventuella övriga upplysningar av betydelse för handläggningen</w:t>
      </w:r>
      <w:r w:rsidR="00B5150B">
        <w:t xml:space="preserve"> av</w:t>
      </w:r>
      <w:r w:rsidR="00E53525">
        <w:t xml:space="preserve"> </w:t>
      </w:r>
      <w:r w:rsidRPr="003E6ECC">
        <w:t>ansökan.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19510B" w:rsidRPr="006E30F2" w14:paraId="0071578D" w14:textId="77777777" w:rsidTr="0019510B">
        <w:trPr>
          <w:trHeight w:val="227"/>
        </w:trPr>
        <w:tc>
          <w:tcPr>
            <w:tcW w:w="8505" w:type="dxa"/>
            <w:tcBorders>
              <w:bottom w:val="nil"/>
            </w:tcBorders>
          </w:tcPr>
          <w:p w14:paraId="4ECF4405" w14:textId="03B73B6A" w:rsidR="0019510B" w:rsidRPr="006E30F2" w:rsidRDefault="0019510B" w:rsidP="004A2841">
            <w:pPr>
              <w:pStyle w:val="Kommentarer"/>
              <w:spacing w:before="40" w:after="80"/>
              <w:rPr>
                <w:b/>
                <w:bCs/>
              </w:rPr>
            </w:pPr>
            <w:r>
              <w:rPr>
                <w:b/>
                <w:bCs/>
              </w:rPr>
              <w:t>Övriga upplysningar</w:t>
            </w:r>
            <w:r w:rsidRPr="00B93903">
              <w:rPr>
                <w:b/>
                <w:bCs/>
              </w:rPr>
              <w:t xml:space="preserve"> </w:t>
            </w:r>
          </w:p>
        </w:tc>
      </w:tr>
      <w:tr w:rsidR="00D41CB0" w:rsidRPr="00D41CB0" w14:paraId="39EFB82F" w14:textId="77777777" w:rsidTr="0035783B">
        <w:trPr>
          <w:trHeight w:val="454"/>
        </w:trPr>
        <w:tc>
          <w:tcPr>
            <w:tcW w:w="8505" w:type="dxa"/>
            <w:tcBorders>
              <w:top w:val="nil"/>
            </w:tcBorders>
          </w:tcPr>
          <w:p w14:paraId="48B3EF4A" w14:textId="7B186A8D" w:rsidR="00D41CB0" w:rsidRPr="00C429EB" w:rsidRDefault="00341C90" w:rsidP="008F2476">
            <w:pPr>
              <w:spacing w:before="40" w:after="240"/>
              <w:rPr>
                <w:highlight w:val="yellow"/>
                <w:vertAlign w:val="superscript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828867192"/>
                <w:placeholder>
                  <w:docPart w:val="D832B4290B244638BE7809BCE754BCA8"/>
                </w:placeholder>
                <w:showingPlcHdr/>
              </w:sdtPr>
              <w:sdtEndPr/>
              <w:sdtContent>
                <w:r w:rsidR="00077138">
                  <w:rPr>
                    <w:rStyle w:val="Platshllartext"/>
                  </w:rPr>
                  <w:t>A</w:t>
                </w:r>
                <w:r w:rsidR="00077138" w:rsidRPr="00C54BF1">
                  <w:rPr>
                    <w:rStyle w:val="Platshllartext"/>
                  </w:rPr>
                  <w:t>nge text</w:t>
                </w:r>
                <w:r w:rsidR="00077138">
                  <w:rPr>
                    <w:rStyle w:val="Platshllartext"/>
                  </w:rPr>
                  <w:t xml:space="preserve"> här</w:t>
                </w:r>
              </w:sdtContent>
            </w:sdt>
          </w:p>
        </w:tc>
      </w:tr>
    </w:tbl>
    <w:p w14:paraId="0D1C434E" w14:textId="7605080F" w:rsidR="00851695" w:rsidRDefault="00851695" w:rsidP="00851695">
      <w:pPr>
        <w:pStyle w:val="Rubrik2"/>
      </w:pPr>
      <w:r>
        <w:t xml:space="preserve">Underskrift </w:t>
      </w:r>
    </w:p>
    <w:p w14:paraId="3EE01F20" w14:textId="35EBEC85" w:rsidR="00851695" w:rsidRPr="00851695" w:rsidRDefault="00851695" w:rsidP="00832137">
      <w:pPr>
        <w:pStyle w:val="Tabellrubrik"/>
        <w:spacing w:after="120"/>
        <w:ind w:left="357" w:hanging="357"/>
        <w:contextualSpacing w:val="0"/>
        <w:rPr>
          <w:bCs/>
        </w:rPr>
      </w:pPr>
      <w:r w:rsidRPr="00851695">
        <w:rPr>
          <w:bCs/>
        </w:rPr>
        <w:t xml:space="preserve">Huvudansvarig forskare </w:t>
      </w:r>
      <w:r w:rsidRPr="00851695">
        <w:t>(elektronisk underskrift godtas)</w:t>
      </w:r>
    </w:p>
    <w:tbl>
      <w:tblPr>
        <w:tblStyle w:val="Tabellrutnt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851695" w:rsidRPr="006E30F2" w14:paraId="093252FD" w14:textId="77777777" w:rsidTr="00851695">
        <w:trPr>
          <w:trHeight w:val="227"/>
        </w:trPr>
        <w:tc>
          <w:tcPr>
            <w:tcW w:w="8505" w:type="dxa"/>
            <w:tcBorders>
              <w:bottom w:val="nil"/>
            </w:tcBorders>
          </w:tcPr>
          <w:p w14:paraId="4B3D4950" w14:textId="5FD3E091" w:rsidR="00851695" w:rsidRPr="006E30F2" w:rsidRDefault="00851695" w:rsidP="002164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Underskrift</w:t>
            </w:r>
          </w:p>
        </w:tc>
      </w:tr>
      <w:tr w:rsidR="00851695" w14:paraId="0DD60742" w14:textId="77777777" w:rsidTr="00851695">
        <w:trPr>
          <w:trHeight w:val="624"/>
        </w:trPr>
        <w:tc>
          <w:tcPr>
            <w:tcW w:w="8505" w:type="dxa"/>
            <w:tcBorders>
              <w:top w:val="nil"/>
              <w:bottom w:val="single" w:sz="4" w:space="0" w:color="auto"/>
            </w:tcBorders>
            <w:vAlign w:val="bottom"/>
          </w:tcPr>
          <w:p w14:paraId="6AA66DFA" w14:textId="2C0A5A28" w:rsidR="00851695" w:rsidRDefault="00851695" w:rsidP="00851695">
            <w:pPr>
              <w:spacing w:before="40" w:after="120"/>
            </w:pPr>
            <w:r>
              <w:rPr>
                <w:rFonts w:ascii="Aptos" w:hAnsi="Aptos"/>
                <w:sz w:val="22"/>
                <w:szCs w:val="22"/>
              </w:rPr>
              <w:tab/>
            </w:r>
          </w:p>
        </w:tc>
      </w:tr>
      <w:tr w:rsidR="00851695" w:rsidRPr="006E30F2" w14:paraId="22247410" w14:textId="77777777" w:rsidTr="00851695">
        <w:trPr>
          <w:trHeight w:val="227"/>
        </w:trPr>
        <w:tc>
          <w:tcPr>
            <w:tcW w:w="8505" w:type="dxa"/>
            <w:tcBorders>
              <w:top w:val="single" w:sz="4" w:space="0" w:color="auto"/>
              <w:bottom w:val="nil"/>
            </w:tcBorders>
          </w:tcPr>
          <w:p w14:paraId="3C7CFDE1" w14:textId="286C35FD" w:rsidR="00851695" w:rsidRPr="006E30F2" w:rsidRDefault="00851695" w:rsidP="002164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Namnförtydligande</w:t>
            </w:r>
          </w:p>
        </w:tc>
      </w:tr>
      <w:tr w:rsidR="00851695" w14:paraId="71761296" w14:textId="77777777" w:rsidTr="00851695">
        <w:trPr>
          <w:trHeight w:val="340"/>
        </w:trPr>
        <w:tc>
          <w:tcPr>
            <w:tcW w:w="8505" w:type="dxa"/>
            <w:tcBorders>
              <w:top w:val="nil"/>
              <w:bottom w:val="single" w:sz="4" w:space="0" w:color="000000"/>
            </w:tcBorders>
          </w:tcPr>
          <w:p w14:paraId="6B853CB0" w14:textId="77777777" w:rsidR="00851695" w:rsidRDefault="00341C90" w:rsidP="002164F2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313229223"/>
                <w:placeholder>
                  <w:docPart w:val="5649D55B005F410884480B346A2583D1"/>
                </w:placeholder>
                <w:showingPlcHdr/>
              </w:sdtPr>
              <w:sdtEndPr/>
              <w:sdtContent>
                <w:r w:rsidR="00851695">
                  <w:rPr>
                    <w:rStyle w:val="Platshllartext"/>
                  </w:rPr>
                  <w:t>A</w:t>
                </w:r>
                <w:r w:rsidR="00851695" w:rsidRPr="00C54BF1">
                  <w:rPr>
                    <w:rStyle w:val="Platshllartext"/>
                  </w:rPr>
                  <w:t>nge text</w:t>
                </w:r>
                <w:r w:rsidR="00851695">
                  <w:rPr>
                    <w:rStyle w:val="Platshllartext"/>
                  </w:rPr>
                  <w:t xml:space="preserve"> här</w:t>
                </w:r>
              </w:sdtContent>
            </w:sdt>
            <w:r w:rsidR="00851695">
              <w:rPr>
                <w:rFonts w:ascii="Aptos" w:hAnsi="Aptos"/>
                <w:sz w:val="22"/>
                <w:szCs w:val="22"/>
              </w:rPr>
              <w:tab/>
            </w:r>
          </w:p>
        </w:tc>
      </w:tr>
      <w:tr w:rsidR="00851695" w:rsidRPr="006E30F2" w14:paraId="23A96C82" w14:textId="77777777" w:rsidTr="00851695">
        <w:trPr>
          <w:trHeight w:val="227"/>
        </w:trPr>
        <w:tc>
          <w:tcPr>
            <w:tcW w:w="8505" w:type="dxa"/>
            <w:tcBorders>
              <w:bottom w:val="nil"/>
            </w:tcBorders>
          </w:tcPr>
          <w:p w14:paraId="204F7788" w14:textId="1437851F" w:rsidR="00851695" w:rsidRPr="006E30F2" w:rsidRDefault="00851695" w:rsidP="002164F2">
            <w:pPr>
              <w:pStyle w:val="Kommentarer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Ort och datum</w:t>
            </w:r>
          </w:p>
        </w:tc>
      </w:tr>
      <w:tr w:rsidR="00851695" w14:paraId="666E218D" w14:textId="77777777" w:rsidTr="00851695">
        <w:trPr>
          <w:trHeight w:val="340"/>
        </w:trPr>
        <w:tc>
          <w:tcPr>
            <w:tcW w:w="8505" w:type="dxa"/>
            <w:tcBorders>
              <w:top w:val="nil"/>
            </w:tcBorders>
          </w:tcPr>
          <w:p w14:paraId="35B4715F" w14:textId="77777777" w:rsidR="00851695" w:rsidRDefault="00341C90" w:rsidP="002164F2">
            <w:pPr>
              <w:spacing w:before="40" w:after="120"/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503115259"/>
                <w:placeholder>
                  <w:docPart w:val="A7EC7752CF764E4D841E3B855C2CF4C3"/>
                </w:placeholder>
                <w:showingPlcHdr/>
              </w:sdtPr>
              <w:sdtEndPr/>
              <w:sdtContent>
                <w:r w:rsidR="00851695">
                  <w:rPr>
                    <w:rStyle w:val="Platshllartext"/>
                  </w:rPr>
                  <w:t>A</w:t>
                </w:r>
                <w:r w:rsidR="00851695" w:rsidRPr="00C54BF1">
                  <w:rPr>
                    <w:rStyle w:val="Platshllartext"/>
                  </w:rPr>
                  <w:t>nge text</w:t>
                </w:r>
                <w:r w:rsidR="00851695">
                  <w:rPr>
                    <w:rStyle w:val="Platshllartext"/>
                  </w:rPr>
                  <w:t xml:space="preserve"> här</w:t>
                </w:r>
              </w:sdtContent>
            </w:sdt>
            <w:r w:rsidR="00851695">
              <w:rPr>
                <w:rFonts w:ascii="Aptos" w:hAnsi="Aptos"/>
                <w:sz w:val="22"/>
                <w:szCs w:val="22"/>
              </w:rPr>
              <w:tab/>
            </w:r>
          </w:p>
        </w:tc>
      </w:tr>
    </w:tbl>
    <w:p w14:paraId="30DD8FBD" w14:textId="77777777" w:rsidR="00851695" w:rsidRDefault="00851695" w:rsidP="005214DE"/>
    <w:sectPr w:rsidR="00851695" w:rsidSect="00583672">
      <w:headerReference w:type="default" r:id="rId12"/>
      <w:footerReference w:type="default" r:id="rId13"/>
      <w:pgSz w:w="11906" w:h="16838" w:code="9"/>
      <w:pgMar w:top="1412" w:right="2268" w:bottom="1418" w:left="1701" w:header="1134" w:footer="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82D8F" w14:textId="77777777" w:rsidR="00341C90" w:rsidRDefault="00341C90" w:rsidP="00201579">
      <w:r>
        <w:separator/>
      </w:r>
    </w:p>
  </w:endnote>
  <w:endnote w:type="continuationSeparator" w:id="0">
    <w:p w14:paraId="25E14BC0" w14:textId="77777777" w:rsidR="00341C90" w:rsidRDefault="00341C90" w:rsidP="00201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4738662"/>
      <w:docPartObj>
        <w:docPartGallery w:val="Page Numbers (Bottom of Page)"/>
        <w:docPartUnique/>
      </w:docPartObj>
    </w:sdtPr>
    <w:sdtEndPr/>
    <w:sdtContent>
      <w:p w14:paraId="5EA4F7E9" w14:textId="77777777" w:rsidR="002226EB" w:rsidRDefault="002226EB" w:rsidP="00583672">
        <w:pPr>
          <w:pStyle w:val="Sidfot"/>
          <w:spacing w:after="240"/>
          <w:ind w:right="-56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C77DC2" w14:textId="77777777" w:rsidR="002226EB" w:rsidRDefault="002226E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E601C" w14:textId="77777777" w:rsidR="00341C90" w:rsidRDefault="00341C90" w:rsidP="00201579">
      <w:r>
        <w:separator/>
      </w:r>
    </w:p>
  </w:footnote>
  <w:footnote w:type="continuationSeparator" w:id="0">
    <w:p w14:paraId="3D3C8368" w14:textId="77777777" w:rsidR="00341C90" w:rsidRDefault="00341C90" w:rsidP="00201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3347" w14:textId="77777777" w:rsidR="004D0EFA" w:rsidRDefault="004D0EFA" w:rsidP="004D0EFA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59DE624C" wp14:editId="326EE1B6">
          <wp:simplePos x="0" y="0"/>
          <wp:positionH relativeFrom="page">
            <wp:posOffset>0</wp:posOffset>
          </wp:positionH>
          <wp:positionV relativeFrom="page">
            <wp:posOffset>228600</wp:posOffset>
          </wp:positionV>
          <wp:extent cx="7538389" cy="632252"/>
          <wp:effectExtent l="0" t="0" r="0" b="0"/>
          <wp:wrapSquare wrapText="bothSides"/>
          <wp:docPr id="1310902443" name="Picture 6" descr="Region Västernorrland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0902443" name="Picture 6" descr="Region Västernorrlands logoty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389" cy="632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8581" w:type="dxa"/>
      <w:tblInd w:w="-56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56"/>
      <w:gridCol w:w="1021"/>
      <w:gridCol w:w="2159"/>
      <w:gridCol w:w="445"/>
    </w:tblGrid>
    <w:tr w:rsidR="004D0EFA" w:rsidRPr="00201579" w14:paraId="04C377FA" w14:textId="77777777" w:rsidTr="000111F9">
      <w:trPr>
        <w:trHeight w:hRule="exact" w:val="964"/>
      </w:trPr>
      <w:tc>
        <w:tcPr>
          <w:tcW w:w="4956" w:type="dxa"/>
        </w:tcPr>
        <w:p w14:paraId="439DE89C" w14:textId="77777777" w:rsidR="004D0EFA" w:rsidRPr="00201579" w:rsidRDefault="004D0EFA" w:rsidP="004D0EFA">
          <w:pPr>
            <w:pStyle w:val="Sidhuvudtext"/>
          </w:pPr>
          <w:r>
            <w:rPr>
              <w:noProof/>
              <w:lang w:eastAsia="sv-SE"/>
            </w:rPr>
            <w:drawing>
              <wp:inline distT="0" distB="0" distL="0" distR="0" wp14:anchorId="6AEEA5EB" wp14:editId="14AEF351">
                <wp:extent cx="1655064" cy="384048"/>
                <wp:effectExtent l="0" t="0" r="2540" b="0"/>
                <wp:docPr id="983037664" name="Bildobjekt 983037664" descr="Region Västernorrlands 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3037664" name="Bildobjekt 983037664" descr="Region Västernorrlands logotyp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5064" cy="384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1" w:type="dxa"/>
        </w:tcPr>
        <w:p w14:paraId="1BF17CE5" w14:textId="77777777" w:rsidR="004D0EFA" w:rsidRDefault="004D0EFA" w:rsidP="004D0EFA">
          <w:pPr>
            <w:pStyle w:val="Sidhuvudtext"/>
          </w:pPr>
        </w:p>
        <w:p w14:paraId="1A5116F7" w14:textId="77777777" w:rsidR="004D0EFA" w:rsidRPr="000C6953" w:rsidRDefault="004D0EFA" w:rsidP="004D0EFA">
          <w:pPr>
            <w:jc w:val="center"/>
          </w:pPr>
        </w:p>
      </w:tc>
      <w:tc>
        <w:tcPr>
          <w:tcW w:w="2159" w:type="dxa"/>
        </w:tcPr>
        <w:p w14:paraId="33EAB6EE" w14:textId="77777777" w:rsidR="004D0EFA" w:rsidRPr="00201579" w:rsidRDefault="004D0EFA" w:rsidP="004D0EFA">
          <w:pPr>
            <w:pStyle w:val="Sidhuvudtext"/>
          </w:pPr>
        </w:p>
      </w:tc>
      <w:tc>
        <w:tcPr>
          <w:tcW w:w="445" w:type="dxa"/>
        </w:tcPr>
        <w:p w14:paraId="4E78A0F3" w14:textId="77777777" w:rsidR="004D0EFA" w:rsidRPr="00201579" w:rsidRDefault="004D0EFA" w:rsidP="004D0EFA">
          <w:pPr>
            <w:pStyle w:val="Sidhuvudtext"/>
          </w:pPr>
        </w:p>
      </w:tc>
    </w:tr>
  </w:tbl>
  <w:p w14:paraId="4677719B" w14:textId="1C3DBD19" w:rsidR="004D0EFA" w:rsidRPr="004D0EFA" w:rsidRDefault="004D0EFA" w:rsidP="004D0EF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E88CC1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4C8328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A818B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68486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E0904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7481C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265DD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70DF76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6E78B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30C1C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0C64"/>
    <w:multiLevelType w:val="hybridMultilevel"/>
    <w:tmpl w:val="FD4E57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35377"/>
    <w:multiLevelType w:val="hybridMultilevel"/>
    <w:tmpl w:val="704465C2"/>
    <w:lvl w:ilvl="0" w:tplc="F16C3D2E">
      <w:start w:val="1"/>
      <w:numFmt w:val="decimal"/>
      <w:pStyle w:val="Tabellrubrik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3515E56"/>
    <w:multiLevelType w:val="hybridMultilevel"/>
    <w:tmpl w:val="3034B7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75275A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0EB14BFC"/>
    <w:multiLevelType w:val="hybridMultilevel"/>
    <w:tmpl w:val="F442430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D91C23"/>
    <w:multiLevelType w:val="hybridMultilevel"/>
    <w:tmpl w:val="B31E31FE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471B86"/>
    <w:multiLevelType w:val="hybridMultilevel"/>
    <w:tmpl w:val="C2D27B8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45940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7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249801DD"/>
    <w:multiLevelType w:val="hybridMultilevel"/>
    <w:tmpl w:val="F44243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C5622"/>
    <w:multiLevelType w:val="hybridMultilevel"/>
    <w:tmpl w:val="CA50DF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811625"/>
    <w:multiLevelType w:val="hybridMultilevel"/>
    <w:tmpl w:val="9F38A5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21878"/>
    <w:multiLevelType w:val="hybridMultilevel"/>
    <w:tmpl w:val="4B3A71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B7C9C"/>
    <w:multiLevelType w:val="hybridMultilevel"/>
    <w:tmpl w:val="32402E3E"/>
    <w:lvl w:ilvl="0" w:tplc="676E6D5E">
      <w:start w:val="1"/>
      <w:numFmt w:val="decimal"/>
      <w:pStyle w:val="Paragrafrubrik"/>
      <w:lvlText w:val="§ 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3A26F3"/>
    <w:multiLevelType w:val="hybridMultilevel"/>
    <w:tmpl w:val="CC8213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7744B4"/>
    <w:multiLevelType w:val="hybridMultilevel"/>
    <w:tmpl w:val="46F0F870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450A7C"/>
    <w:multiLevelType w:val="hybridMultilevel"/>
    <w:tmpl w:val="D1E269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52459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4896BDA"/>
    <w:multiLevelType w:val="hybridMultilevel"/>
    <w:tmpl w:val="D48EF3C4"/>
    <w:lvl w:ilvl="0" w:tplc="4762E7F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377717">
    <w:abstractNumId w:val="8"/>
  </w:num>
  <w:num w:numId="2" w16cid:durableId="355690822">
    <w:abstractNumId w:val="3"/>
  </w:num>
  <w:num w:numId="3" w16cid:durableId="1393772416">
    <w:abstractNumId w:val="2"/>
  </w:num>
  <w:num w:numId="4" w16cid:durableId="1781489095">
    <w:abstractNumId w:val="1"/>
  </w:num>
  <w:num w:numId="5" w16cid:durableId="643513820">
    <w:abstractNumId w:val="0"/>
  </w:num>
  <w:num w:numId="6" w16cid:durableId="454493748">
    <w:abstractNumId w:val="9"/>
  </w:num>
  <w:num w:numId="7" w16cid:durableId="442654139">
    <w:abstractNumId w:val="7"/>
  </w:num>
  <w:num w:numId="8" w16cid:durableId="1502433469">
    <w:abstractNumId w:val="6"/>
  </w:num>
  <w:num w:numId="9" w16cid:durableId="472604408">
    <w:abstractNumId w:val="5"/>
  </w:num>
  <w:num w:numId="10" w16cid:durableId="401636314">
    <w:abstractNumId w:val="4"/>
  </w:num>
  <w:num w:numId="11" w16cid:durableId="1767388354">
    <w:abstractNumId w:val="13"/>
  </w:num>
  <w:num w:numId="12" w16cid:durableId="1800568311">
    <w:abstractNumId w:val="26"/>
  </w:num>
  <w:num w:numId="13" w16cid:durableId="316500648">
    <w:abstractNumId w:val="17"/>
  </w:num>
  <w:num w:numId="14" w16cid:durableId="791048904">
    <w:abstractNumId w:val="22"/>
  </w:num>
  <w:num w:numId="15" w16cid:durableId="612128825">
    <w:abstractNumId w:val="23"/>
  </w:num>
  <w:num w:numId="16" w16cid:durableId="1035888533">
    <w:abstractNumId w:val="12"/>
  </w:num>
  <w:num w:numId="17" w16cid:durableId="81727307">
    <w:abstractNumId w:val="16"/>
  </w:num>
  <w:num w:numId="18" w16cid:durableId="245964170">
    <w:abstractNumId w:val="19"/>
  </w:num>
  <w:num w:numId="19" w16cid:durableId="1728214678">
    <w:abstractNumId w:val="20"/>
  </w:num>
  <w:num w:numId="20" w16cid:durableId="565602796">
    <w:abstractNumId w:val="25"/>
  </w:num>
  <w:num w:numId="21" w16cid:durableId="1871794511">
    <w:abstractNumId w:val="15"/>
  </w:num>
  <w:num w:numId="22" w16cid:durableId="352999020">
    <w:abstractNumId w:val="21"/>
  </w:num>
  <w:num w:numId="23" w16cid:durableId="1484657261">
    <w:abstractNumId w:val="10"/>
  </w:num>
  <w:num w:numId="24" w16cid:durableId="2014456321">
    <w:abstractNumId w:val="24"/>
  </w:num>
  <w:num w:numId="25" w16cid:durableId="439495941">
    <w:abstractNumId w:val="11"/>
  </w:num>
  <w:num w:numId="26" w16cid:durableId="1150831891">
    <w:abstractNumId w:val="11"/>
  </w:num>
  <w:num w:numId="27" w16cid:durableId="2110084503">
    <w:abstractNumId w:val="11"/>
  </w:num>
  <w:num w:numId="28" w16cid:durableId="1278947998">
    <w:abstractNumId w:val="11"/>
  </w:num>
  <w:num w:numId="29" w16cid:durableId="931552037">
    <w:abstractNumId w:val="11"/>
  </w:num>
  <w:num w:numId="30" w16cid:durableId="658464507">
    <w:abstractNumId w:val="11"/>
    <w:lvlOverride w:ilvl="0">
      <w:startOverride w:val="5"/>
    </w:lvlOverride>
  </w:num>
  <w:num w:numId="31" w16cid:durableId="1690644265">
    <w:abstractNumId w:val="14"/>
  </w:num>
  <w:num w:numId="32" w16cid:durableId="423572668">
    <w:abstractNumId w:val="27"/>
  </w:num>
  <w:num w:numId="33" w16cid:durableId="1003632868">
    <w:abstractNumId w:val="18"/>
  </w:num>
  <w:num w:numId="34" w16cid:durableId="282737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f6f5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F8F"/>
    <w:rsid w:val="00001E76"/>
    <w:rsid w:val="00012163"/>
    <w:rsid w:val="0001219A"/>
    <w:rsid w:val="00014595"/>
    <w:rsid w:val="00016C50"/>
    <w:rsid w:val="00022E9C"/>
    <w:rsid w:val="00026D76"/>
    <w:rsid w:val="00032333"/>
    <w:rsid w:val="00033CCD"/>
    <w:rsid w:val="000351A3"/>
    <w:rsid w:val="00035DE1"/>
    <w:rsid w:val="000403FD"/>
    <w:rsid w:val="000418F1"/>
    <w:rsid w:val="00043DDF"/>
    <w:rsid w:val="000451C7"/>
    <w:rsid w:val="0004619F"/>
    <w:rsid w:val="000471C3"/>
    <w:rsid w:val="0005077D"/>
    <w:rsid w:val="00051167"/>
    <w:rsid w:val="000523A1"/>
    <w:rsid w:val="00054C06"/>
    <w:rsid w:val="00056110"/>
    <w:rsid w:val="000562F2"/>
    <w:rsid w:val="00057F47"/>
    <w:rsid w:val="0006365D"/>
    <w:rsid w:val="000736E8"/>
    <w:rsid w:val="00077138"/>
    <w:rsid w:val="00081B30"/>
    <w:rsid w:val="0008490A"/>
    <w:rsid w:val="00084F76"/>
    <w:rsid w:val="000902A6"/>
    <w:rsid w:val="00090F3E"/>
    <w:rsid w:val="00092669"/>
    <w:rsid w:val="0009267B"/>
    <w:rsid w:val="000A0E79"/>
    <w:rsid w:val="000A0F55"/>
    <w:rsid w:val="000B3A3A"/>
    <w:rsid w:val="000B3A4F"/>
    <w:rsid w:val="000B5AA4"/>
    <w:rsid w:val="000B5D76"/>
    <w:rsid w:val="000B6A8E"/>
    <w:rsid w:val="000C2D6E"/>
    <w:rsid w:val="000C5BC6"/>
    <w:rsid w:val="000C5DFF"/>
    <w:rsid w:val="000C6953"/>
    <w:rsid w:val="000D29CF"/>
    <w:rsid w:val="000F289B"/>
    <w:rsid w:val="000F41C7"/>
    <w:rsid w:val="001065A0"/>
    <w:rsid w:val="00122714"/>
    <w:rsid w:val="00125B69"/>
    <w:rsid w:val="0012608D"/>
    <w:rsid w:val="00131088"/>
    <w:rsid w:val="00141B36"/>
    <w:rsid w:val="00147B28"/>
    <w:rsid w:val="00150807"/>
    <w:rsid w:val="00153C3C"/>
    <w:rsid w:val="001600E5"/>
    <w:rsid w:val="001611D7"/>
    <w:rsid w:val="0016207E"/>
    <w:rsid w:val="00163926"/>
    <w:rsid w:val="001640C0"/>
    <w:rsid w:val="00167A53"/>
    <w:rsid w:val="00167A66"/>
    <w:rsid w:val="00167B5C"/>
    <w:rsid w:val="0017019B"/>
    <w:rsid w:val="0017131C"/>
    <w:rsid w:val="00176B55"/>
    <w:rsid w:val="00181987"/>
    <w:rsid w:val="00183206"/>
    <w:rsid w:val="001875F3"/>
    <w:rsid w:val="0019002F"/>
    <w:rsid w:val="0019510B"/>
    <w:rsid w:val="001A4223"/>
    <w:rsid w:val="001A4659"/>
    <w:rsid w:val="001A6806"/>
    <w:rsid w:val="001A73A4"/>
    <w:rsid w:val="001A75DC"/>
    <w:rsid w:val="001B0A17"/>
    <w:rsid w:val="001B7CC2"/>
    <w:rsid w:val="001C1606"/>
    <w:rsid w:val="001C18BF"/>
    <w:rsid w:val="001C5F50"/>
    <w:rsid w:val="001D0670"/>
    <w:rsid w:val="001D6A55"/>
    <w:rsid w:val="001D79C6"/>
    <w:rsid w:val="001E4251"/>
    <w:rsid w:val="001F27CF"/>
    <w:rsid w:val="001F3D96"/>
    <w:rsid w:val="001F46E3"/>
    <w:rsid w:val="001F781E"/>
    <w:rsid w:val="00201579"/>
    <w:rsid w:val="00201915"/>
    <w:rsid w:val="00206A44"/>
    <w:rsid w:val="002107D8"/>
    <w:rsid w:val="002226EB"/>
    <w:rsid w:val="00225391"/>
    <w:rsid w:val="00231998"/>
    <w:rsid w:val="00233970"/>
    <w:rsid w:val="0023526A"/>
    <w:rsid w:val="00237EAB"/>
    <w:rsid w:val="00241C09"/>
    <w:rsid w:val="00242396"/>
    <w:rsid w:val="00246A50"/>
    <w:rsid w:val="00247525"/>
    <w:rsid w:val="00251D3E"/>
    <w:rsid w:val="00261A4F"/>
    <w:rsid w:val="00261D40"/>
    <w:rsid w:val="002651EC"/>
    <w:rsid w:val="00266E0E"/>
    <w:rsid w:val="00266E47"/>
    <w:rsid w:val="00270602"/>
    <w:rsid w:val="00270F6E"/>
    <w:rsid w:val="00273E34"/>
    <w:rsid w:val="002752A1"/>
    <w:rsid w:val="00281139"/>
    <w:rsid w:val="00281D3E"/>
    <w:rsid w:val="00283772"/>
    <w:rsid w:val="00285297"/>
    <w:rsid w:val="00287C3B"/>
    <w:rsid w:val="0029592A"/>
    <w:rsid w:val="002A0BF7"/>
    <w:rsid w:val="002A2F30"/>
    <w:rsid w:val="002A3635"/>
    <w:rsid w:val="002A39BD"/>
    <w:rsid w:val="002A43A7"/>
    <w:rsid w:val="002A6F73"/>
    <w:rsid w:val="002A7DF0"/>
    <w:rsid w:val="002B64F2"/>
    <w:rsid w:val="002B65A5"/>
    <w:rsid w:val="002B7E52"/>
    <w:rsid w:val="002C5F16"/>
    <w:rsid w:val="002D1FFC"/>
    <w:rsid w:val="002D236F"/>
    <w:rsid w:val="002D3D18"/>
    <w:rsid w:val="002D745E"/>
    <w:rsid w:val="002D791B"/>
    <w:rsid w:val="002E01EF"/>
    <w:rsid w:val="002E370B"/>
    <w:rsid w:val="002E3F49"/>
    <w:rsid w:val="002F15C1"/>
    <w:rsid w:val="002F2507"/>
    <w:rsid w:val="002F7246"/>
    <w:rsid w:val="002F7949"/>
    <w:rsid w:val="00310A9E"/>
    <w:rsid w:val="00323F95"/>
    <w:rsid w:val="00330C16"/>
    <w:rsid w:val="00331A0B"/>
    <w:rsid w:val="00335AD3"/>
    <w:rsid w:val="00341C90"/>
    <w:rsid w:val="0034343A"/>
    <w:rsid w:val="003458A6"/>
    <w:rsid w:val="00347F21"/>
    <w:rsid w:val="00347FA5"/>
    <w:rsid w:val="003508E5"/>
    <w:rsid w:val="00350ABC"/>
    <w:rsid w:val="0035163A"/>
    <w:rsid w:val="0035783B"/>
    <w:rsid w:val="00362E24"/>
    <w:rsid w:val="00370545"/>
    <w:rsid w:val="003716BB"/>
    <w:rsid w:val="0037391A"/>
    <w:rsid w:val="0038100A"/>
    <w:rsid w:val="003813C3"/>
    <w:rsid w:val="00382924"/>
    <w:rsid w:val="0038531B"/>
    <w:rsid w:val="003912DC"/>
    <w:rsid w:val="00391690"/>
    <w:rsid w:val="003920A6"/>
    <w:rsid w:val="003923AC"/>
    <w:rsid w:val="00392CDF"/>
    <w:rsid w:val="00393CE4"/>
    <w:rsid w:val="003A1248"/>
    <w:rsid w:val="003A4F79"/>
    <w:rsid w:val="003B174E"/>
    <w:rsid w:val="003B3866"/>
    <w:rsid w:val="003B3BDA"/>
    <w:rsid w:val="003B4DAD"/>
    <w:rsid w:val="003B7958"/>
    <w:rsid w:val="003C572D"/>
    <w:rsid w:val="003D27FA"/>
    <w:rsid w:val="003D537D"/>
    <w:rsid w:val="003E6AAB"/>
    <w:rsid w:val="003E6ECC"/>
    <w:rsid w:val="003F1C31"/>
    <w:rsid w:val="003F470B"/>
    <w:rsid w:val="004016B5"/>
    <w:rsid w:val="004039CC"/>
    <w:rsid w:val="004054B6"/>
    <w:rsid w:val="00407BC2"/>
    <w:rsid w:val="0041118A"/>
    <w:rsid w:val="004138C7"/>
    <w:rsid w:val="00417179"/>
    <w:rsid w:val="00424CC7"/>
    <w:rsid w:val="00424F14"/>
    <w:rsid w:val="0042657E"/>
    <w:rsid w:val="00431C68"/>
    <w:rsid w:val="0043420B"/>
    <w:rsid w:val="00436F15"/>
    <w:rsid w:val="00441C39"/>
    <w:rsid w:val="00442B55"/>
    <w:rsid w:val="00442E84"/>
    <w:rsid w:val="00443FE0"/>
    <w:rsid w:val="00446A74"/>
    <w:rsid w:val="004511CD"/>
    <w:rsid w:val="00453E81"/>
    <w:rsid w:val="00455860"/>
    <w:rsid w:val="00460008"/>
    <w:rsid w:val="0046614C"/>
    <w:rsid w:val="0046775C"/>
    <w:rsid w:val="00471415"/>
    <w:rsid w:val="00476C61"/>
    <w:rsid w:val="00480B88"/>
    <w:rsid w:val="00487D10"/>
    <w:rsid w:val="00492A42"/>
    <w:rsid w:val="00496653"/>
    <w:rsid w:val="004A1DEB"/>
    <w:rsid w:val="004A2841"/>
    <w:rsid w:val="004A3157"/>
    <w:rsid w:val="004A4747"/>
    <w:rsid w:val="004A4E6F"/>
    <w:rsid w:val="004A6087"/>
    <w:rsid w:val="004A702A"/>
    <w:rsid w:val="004B6800"/>
    <w:rsid w:val="004C21DB"/>
    <w:rsid w:val="004D0EFA"/>
    <w:rsid w:val="004D5EA7"/>
    <w:rsid w:val="004E30AB"/>
    <w:rsid w:val="004F549E"/>
    <w:rsid w:val="005014C1"/>
    <w:rsid w:val="0050265C"/>
    <w:rsid w:val="00517031"/>
    <w:rsid w:val="005214DE"/>
    <w:rsid w:val="00521630"/>
    <w:rsid w:val="0052602D"/>
    <w:rsid w:val="00526852"/>
    <w:rsid w:val="00536D63"/>
    <w:rsid w:val="005432B5"/>
    <w:rsid w:val="00543E61"/>
    <w:rsid w:val="005516FA"/>
    <w:rsid w:val="0055630B"/>
    <w:rsid w:val="005572CB"/>
    <w:rsid w:val="00557386"/>
    <w:rsid w:val="00562355"/>
    <w:rsid w:val="005653DC"/>
    <w:rsid w:val="00573B1C"/>
    <w:rsid w:val="00575B2D"/>
    <w:rsid w:val="00577FED"/>
    <w:rsid w:val="00581ABC"/>
    <w:rsid w:val="00582742"/>
    <w:rsid w:val="005831F7"/>
    <w:rsid w:val="00583672"/>
    <w:rsid w:val="005876F7"/>
    <w:rsid w:val="0059354B"/>
    <w:rsid w:val="00596CAC"/>
    <w:rsid w:val="005A075C"/>
    <w:rsid w:val="005A343A"/>
    <w:rsid w:val="005A4838"/>
    <w:rsid w:val="005A6025"/>
    <w:rsid w:val="005B1E2D"/>
    <w:rsid w:val="005B3263"/>
    <w:rsid w:val="005B7DF3"/>
    <w:rsid w:val="005C2679"/>
    <w:rsid w:val="005D00CD"/>
    <w:rsid w:val="005D06A1"/>
    <w:rsid w:val="005D676C"/>
    <w:rsid w:val="005E07FC"/>
    <w:rsid w:val="005E0FCE"/>
    <w:rsid w:val="005E7D4D"/>
    <w:rsid w:val="005E7E79"/>
    <w:rsid w:val="005F1F1C"/>
    <w:rsid w:val="005F2631"/>
    <w:rsid w:val="005F2CA4"/>
    <w:rsid w:val="005F4307"/>
    <w:rsid w:val="005F6FF3"/>
    <w:rsid w:val="00603E15"/>
    <w:rsid w:val="00617E56"/>
    <w:rsid w:val="0062793B"/>
    <w:rsid w:val="00634BF5"/>
    <w:rsid w:val="006377D0"/>
    <w:rsid w:val="00637FE7"/>
    <w:rsid w:val="0064033A"/>
    <w:rsid w:val="006476C4"/>
    <w:rsid w:val="00655191"/>
    <w:rsid w:val="00655898"/>
    <w:rsid w:val="0065745F"/>
    <w:rsid w:val="00660109"/>
    <w:rsid w:val="0067366E"/>
    <w:rsid w:val="00673F63"/>
    <w:rsid w:val="006753F0"/>
    <w:rsid w:val="00675880"/>
    <w:rsid w:val="00676CF3"/>
    <w:rsid w:val="00681D18"/>
    <w:rsid w:val="006A25D4"/>
    <w:rsid w:val="006A2BCA"/>
    <w:rsid w:val="006A30E5"/>
    <w:rsid w:val="006A5D3E"/>
    <w:rsid w:val="006A6ECC"/>
    <w:rsid w:val="006C0E39"/>
    <w:rsid w:val="006C304B"/>
    <w:rsid w:val="006D2ECF"/>
    <w:rsid w:val="006D2FB9"/>
    <w:rsid w:val="006E30F2"/>
    <w:rsid w:val="006E42C6"/>
    <w:rsid w:val="006F345F"/>
    <w:rsid w:val="0070025E"/>
    <w:rsid w:val="007022C7"/>
    <w:rsid w:val="00704018"/>
    <w:rsid w:val="00723D4F"/>
    <w:rsid w:val="00727D7F"/>
    <w:rsid w:val="007408AA"/>
    <w:rsid w:val="00742D84"/>
    <w:rsid w:val="007464DA"/>
    <w:rsid w:val="0075452D"/>
    <w:rsid w:val="00755E86"/>
    <w:rsid w:val="00757BAF"/>
    <w:rsid w:val="00760788"/>
    <w:rsid w:val="0076440F"/>
    <w:rsid w:val="0077033A"/>
    <w:rsid w:val="0077065A"/>
    <w:rsid w:val="00773E80"/>
    <w:rsid w:val="0077570E"/>
    <w:rsid w:val="00781002"/>
    <w:rsid w:val="00791DA5"/>
    <w:rsid w:val="007A22B2"/>
    <w:rsid w:val="007A7BF5"/>
    <w:rsid w:val="007B056C"/>
    <w:rsid w:val="007B0862"/>
    <w:rsid w:val="007C4DA0"/>
    <w:rsid w:val="007C613F"/>
    <w:rsid w:val="007C6DD1"/>
    <w:rsid w:val="007D02E3"/>
    <w:rsid w:val="007D0DAC"/>
    <w:rsid w:val="007D186B"/>
    <w:rsid w:val="007D1CF2"/>
    <w:rsid w:val="007D36E9"/>
    <w:rsid w:val="007D605A"/>
    <w:rsid w:val="007D77D5"/>
    <w:rsid w:val="007E043D"/>
    <w:rsid w:val="008007D4"/>
    <w:rsid w:val="00805568"/>
    <w:rsid w:val="00805992"/>
    <w:rsid w:val="00806D2B"/>
    <w:rsid w:val="008075B2"/>
    <w:rsid w:val="008232D3"/>
    <w:rsid w:val="00826980"/>
    <w:rsid w:val="008279A2"/>
    <w:rsid w:val="00832137"/>
    <w:rsid w:val="00836666"/>
    <w:rsid w:val="00840195"/>
    <w:rsid w:val="00843057"/>
    <w:rsid w:val="00843E29"/>
    <w:rsid w:val="0084726A"/>
    <w:rsid w:val="0085138B"/>
    <w:rsid w:val="00851695"/>
    <w:rsid w:val="00854099"/>
    <w:rsid w:val="008550F3"/>
    <w:rsid w:val="00861F59"/>
    <w:rsid w:val="008645B0"/>
    <w:rsid w:val="00864C97"/>
    <w:rsid w:val="00865464"/>
    <w:rsid w:val="00870D80"/>
    <w:rsid w:val="00871BAB"/>
    <w:rsid w:val="00873E92"/>
    <w:rsid w:val="00874A2B"/>
    <w:rsid w:val="00877577"/>
    <w:rsid w:val="00881698"/>
    <w:rsid w:val="0089294C"/>
    <w:rsid w:val="00893D57"/>
    <w:rsid w:val="00893ED8"/>
    <w:rsid w:val="00897A93"/>
    <w:rsid w:val="008A19FB"/>
    <w:rsid w:val="008A20FD"/>
    <w:rsid w:val="008B49FD"/>
    <w:rsid w:val="008B4EB3"/>
    <w:rsid w:val="008B5113"/>
    <w:rsid w:val="008C613C"/>
    <w:rsid w:val="008D0A9A"/>
    <w:rsid w:val="008D1512"/>
    <w:rsid w:val="008D2209"/>
    <w:rsid w:val="008D3D15"/>
    <w:rsid w:val="008D56AE"/>
    <w:rsid w:val="008D79B8"/>
    <w:rsid w:val="008E0093"/>
    <w:rsid w:val="008E0C56"/>
    <w:rsid w:val="008E5896"/>
    <w:rsid w:val="008E5C88"/>
    <w:rsid w:val="008F1340"/>
    <w:rsid w:val="008F2476"/>
    <w:rsid w:val="008F6268"/>
    <w:rsid w:val="00901EFB"/>
    <w:rsid w:val="00910808"/>
    <w:rsid w:val="00911415"/>
    <w:rsid w:val="00916D75"/>
    <w:rsid w:val="009270A0"/>
    <w:rsid w:val="00927BAC"/>
    <w:rsid w:val="00932273"/>
    <w:rsid w:val="00937324"/>
    <w:rsid w:val="00940C03"/>
    <w:rsid w:val="00940E46"/>
    <w:rsid w:val="00941D50"/>
    <w:rsid w:val="009439E6"/>
    <w:rsid w:val="00944ECA"/>
    <w:rsid w:val="00947248"/>
    <w:rsid w:val="009477ED"/>
    <w:rsid w:val="00947925"/>
    <w:rsid w:val="0095172E"/>
    <w:rsid w:val="00951BB0"/>
    <w:rsid w:val="00954802"/>
    <w:rsid w:val="00957B82"/>
    <w:rsid w:val="00967C92"/>
    <w:rsid w:val="00980F43"/>
    <w:rsid w:val="00985D86"/>
    <w:rsid w:val="00986E2A"/>
    <w:rsid w:val="009963C7"/>
    <w:rsid w:val="009972E9"/>
    <w:rsid w:val="009A2842"/>
    <w:rsid w:val="009A62DA"/>
    <w:rsid w:val="009B25C7"/>
    <w:rsid w:val="009B2C72"/>
    <w:rsid w:val="009B4991"/>
    <w:rsid w:val="009B49FE"/>
    <w:rsid w:val="009B5702"/>
    <w:rsid w:val="009B69BC"/>
    <w:rsid w:val="009C0C49"/>
    <w:rsid w:val="009C3AF9"/>
    <w:rsid w:val="009C5D20"/>
    <w:rsid w:val="009C67DB"/>
    <w:rsid w:val="009D18FC"/>
    <w:rsid w:val="009D1ADE"/>
    <w:rsid w:val="009D4637"/>
    <w:rsid w:val="009E0115"/>
    <w:rsid w:val="009E76AD"/>
    <w:rsid w:val="009F0545"/>
    <w:rsid w:val="009F1B5A"/>
    <w:rsid w:val="009F22A4"/>
    <w:rsid w:val="009F607B"/>
    <w:rsid w:val="009F67E7"/>
    <w:rsid w:val="00A01CF5"/>
    <w:rsid w:val="00A05FC6"/>
    <w:rsid w:val="00A07D38"/>
    <w:rsid w:val="00A1252B"/>
    <w:rsid w:val="00A15777"/>
    <w:rsid w:val="00A1591D"/>
    <w:rsid w:val="00A21269"/>
    <w:rsid w:val="00A325A2"/>
    <w:rsid w:val="00A40364"/>
    <w:rsid w:val="00A40F62"/>
    <w:rsid w:val="00A4169C"/>
    <w:rsid w:val="00A42967"/>
    <w:rsid w:val="00A42B04"/>
    <w:rsid w:val="00A43859"/>
    <w:rsid w:val="00A44C01"/>
    <w:rsid w:val="00A46BF5"/>
    <w:rsid w:val="00A470DF"/>
    <w:rsid w:val="00A47E18"/>
    <w:rsid w:val="00A54E19"/>
    <w:rsid w:val="00A60EEA"/>
    <w:rsid w:val="00A624E8"/>
    <w:rsid w:val="00A667A0"/>
    <w:rsid w:val="00A709C5"/>
    <w:rsid w:val="00A72325"/>
    <w:rsid w:val="00A7301F"/>
    <w:rsid w:val="00A7340A"/>
    <w:rsid w:val="00A80631"/>
    <w:rsid w:val="00A82354"/>
    <w:rsid w:val="00A82A10"/>
    <w:rsid w:val="00A82F76"/>
    <w:rsid w:val="00A830A7"/>
    <w:rsid w:val="00A954EF"/>
    <w:rsid w:val="00AA2A5C"/>
    <w:rsid w:val="00AA574C"/>
    <w:rsid w:val="00AA5B71"/>
    <w:rsid w:val="00AA7C23"/>
    <w:rsid w:val="00AB76C5"/>
    <w:rsid w:val="00AC408B"/>
    <w:rsid w:val="00AC77D7"/>
    <w:rsid w:val="00AC792B"/>
    <w:rsid w:val="00AD531A"/>
    <w:rsid w:val="00AD7F70"/>
    <w:rsid w:val="00AE1182"/>
    <w:rsid w:val="00AF1955"/>
    <w:rsid w:val="00AF34F4"/>
    <w:rsid w:val="00B00FC7"/>
    <w:rsid w:val="00B03FB2"/>
    <w:rsid w:val="00B051A4"/>
    <w:rsid w:val="00B061D2"/>
    <w:rsid w:val="00B10420"/>
    <w:rsid w:val="00B12AA3"/>
    <w:rsid w:val="00B22E75"/>
    <w:rsid w:val="00B25F62"/>
    <w:rsid w:val="00B3049F"/>
    <w:rsid w:val="00B31500"/>
    <w:rsid w:val="00B36C5D"/>
    <w:rsid w:val="00B36CF1"/>
    <w:rsid w:val="00B41540"/>
    <w:rsid w:val="00B5150B"/>
    <w:rsid w:val="00B572DC"/>
    <w:rsid w:val="00B674B3"/>
    <w:rsid w:val="00B70D54"/>
    <w:rsid w:val="00B73980"/>
    <w:rsid w:val="00B82F8A"/>
    <w:rsid w:val="00B83E6C"/>
    <w:rsid w:val="00B842C7"/>
    <w:rsid w:val="00B84837"/>
    <w:rsid w:val="00B861DC"/>
    <w:rsid w:val="00B91192"/>
    <w:rsid w:val="00B93903"/>
    <w:rsid w:val="00B954D4"/>
    <w:rsid w:val="00B97390"/>
    <w:rsid w:val="00BA14F5"/>
    <w:rsid w:val="00BB2172"/>
    <w:rsid w:val="00BB4F9E"/>
    <w:rsid w:val="00BC4379"/>
    <w:rsid w:val="00BC4815"/>
    <w:rsid w:val="00BC5FB7"/>
    <w:rsid w:val="00BD0381"/>
    <w:rsid w:val="00BD2392"/>
    <w:rsid w:val="00BE1082"/>
    <w:rsid w:val="00BE2402"/>
    <w:rsid w:val="00BF10F6"/>
    <w:rsid w:val="00BF419C"/>
    <w:rsid w:val="00BF6EEB"/>
    <w:rsid w:val="00C05556"/>
    <w:rsid w:val="00C10CA2"/>
    <w:rsid w:val="00C13E04"/>
    <w:rsid w:val="00C14DAC"/>
    <w:rsid w:val="00C20E14"/>
    <w:rsid w:val="00C2786B"/>
    <w:rsid w:val="00C429EB"/>
    <w:rsid w:val="00C447D7"/>
    <w:rsid w:val="00C44D93"/>
    <w:rsid w:val="00C459A6"/>
    <w:rsid w:val="00C465BC"/>
    <w:rsid w:val="00C4717F"/>
    <w:rsid w:val="00C479C7"/>
    <w:rsid w:val="00C51AAC"/>
    <w:rsid w:val="00C5370B"/>
    <w:rsid w:val="00C5373C"/>
    <w:rsid w:val="00C54BF1"/>
    <w:rsid w:val="00C56EE2"/>
    <w:rsid w:val="00C60190"/>
    <w:rsid w:val="00C62650"/>
    <w:rsid w:val="00C6628D"/>
    <w:rsid w:val="00C70572"/>
    <w:rsid w:val="00C70B50"/>
    <w:rsid w:val="00C74FBB"/>
    <w:rsid w:val="00C76283"/>
    <w:rsid w:val="00C77886"/>
    <w:rsid w:val="00C85A9F"/>
    <w:rsid w:val="00C85E38"/>
    <w:rsid w:val="00C941AF"/>
    <w:rsid w:val="00C94315"/>
    <w:rsid w:val="00C95D75"/>
    <w:rsid w:val="00C96691"/>
    <w:rsid w:val="00CA4DDC"/>
    <w:rsid w:val="00CA67CA"/>
    <w:rsid w:val="00CB64CE"/>
    <w:rsid w:val="00CC3862"/>
    <w:rsid w:val="00CC5406"/>
    <w:rsid w:val="00CC6231"/>
    <w:rsid w:val="00CD2350"/>
    <w:rsid w:val="00CD3A17"/>
    <w:rsid w:val="00CD4B7A"/>
    <w:rsid w:val="00CE4DDE"/>
    <w:rsid w:val="00CE648D"/>
    <w:rsid w:val="00CE69E1"/>
    <w:rsid w:val="00CE6F59"/>
    <w:rsid w:val="00CF26F0"/>
    <w:rsid w:val="00CF278A"/>
    <w:rsid w:val="00CF403E"/>
    <w:rsid w:val="00D004F3"/>
    <w:rsid w:val="00D03B4B"/>
    <w:rsid w:val="00D07641"/>
    <w:rsid w:val="00D162B4"/>
    <w:rsid w:val="00D16BF4"/>
    <w:rsid w:val="00D16FC0"/>
    <w:rsid w:val="00D27DC3"/>
    <w:rsid w:val="00D36DF4"/>
    <w:rsid w:val="00D41CB0"/>
    <w:rsid w:val="00D44992"/>
    <w:rsid w:val="00D5202C"/>
    <w:rsid w:val="00D52E35"/>
    <w:rsid w:val="00D5460D"/>
    <w:rsid w:val="00D559F5"/>
    <w:rsid w:val="00D61220"/>
    <w:rsid w:val="00D61F8F"/>
    <w:rsid w:val="00D639DB"/>
    <w:rsid w:val="00D67FD2"/>
    <w:rsid w:val="00D71D40"/>
    <w:rsid w:val="00D86808"/>
    <w:rsid w:val="00D87420"/>
    <w:rsid w:val="00D908D6"/>
    <w:rsid w:val="00D91117"/>
    <w:rsid w:val="00D975F7"/>
    <w:rsid w:val="00DA183C"/>
    <w:rsid w:val="00DA2837"/>
    <w:rsid w:val="00DA635B"/>
    <w:rsid w:val="00DB5D3D"/>
    <w:rsid w:val="00DB6703"/>
    <w:rsid w:val="00DB6DAF"/>
    <w:rsid w:val="00DB77C7"/>
    <w:rsid w:val="00DC0226"/>
    <w:rsid w:val="00DD22B9"/>
    <w:rsid w:val="00DD4BEA"/>
    <w:rsid w:val="00DD5AFE"/>
    <w:rsid w:val="00DE18DA"/>
    <w:rsid w:val="00DF02AF"/>
    <w:rsid w:val="00DF19D2"/>
    <w:rsid w:val="00E00A3A"/>
    <w:rsid w:val="00E01DA3"/>
    <w:rsid w:val="00E051DE"/>
    <w:rsid w:val="00E07320"/>
    <w:rsid w:val="00E0780B"/>
    <w:rsid w:val="00E1151F"/>
    <w:rsid w:val="00E15FAD"/>
    <w:rsid w:val="00E163DF"/>
    <w:rsid w:val="00E179CC"/>
    <w:rsid w:val="00E17FB4"/>
    <w:rsid w:val="00E31F02"/>
    <w:rsid w:val="00E34D2D"/>
    <w:rsid w:val="00E36729"/>
    <w:rsid w:val="00E373C3"/>
    <w:rsid w:val="00E41E1F"/>
    <w:rsid w:val="00E44F42"/>
    <w:rsid w:val="00E4541C"/>
    <w:rsid w:val="00E53525"/>
    <w:rsid w:val="00E56EDA"/>
    <w:rsid w:val="00E70B2C"/>
    <w:rsid w:val="00E71000"/>
    <w:rsid w:val="00E717A1"/>
    <w:rsid w:val="00E74ED2"/>
    <w:rsid w:val="00E7612E"/>
    <w:rsid w:val="00E828A7"/>
    <w:rsid w:val="00E90513"/>
    <w:rsid w:val="00E914C7"/>
    <w:rsid w:val="00E95E45"/>
    <w:rsid w:val="00EA0746"/>
    <w:rsid w:val="00EA13FD"/>
    <w:rsid w:val="00EA1A6B"/>
    <w:rsid w:val="00EB0D42"/>
    <w:rsid w:val="00EB2D0F"/>
    <w:rsid w:val="00EB3973"/>
    <w:rsid w:val="00EB55C9"/>
    <w:rsid w:val="00EB560F"/>
    <w:rsid w:val="00EB7E2F"/>
    <w:rsid w:val="00EC3804"/>
    <w:rsid w:val="00EC4348"/>
    <w:rsid w:val="00ED0B48"/>
    <w:rsid w:val="00ED103D"/>
    <w:rsid w:val="00ED69E5"/>
    <w:rsid w:val="00ED7BB5"/>
    <w:rsid w:val="00EE0E53"/>
    <w:rsid w:val="00EE4E14"/>
    <w:rsid w:val="00EE5690"/>
    <w:rsid w:val="00EE66DA"/>
    <w:rsid w:val="00EF335F"/>
    <w:rsid w:val="00EF6854"/>
    <w:rsid w:val="00EF6F4D"/>
    <w:rsid w:val="00F02B14"/>
    <w:rsid w:val="00F15E24"/>
    <w:rsid w:val="00F161A0"/>
    <w:rsid w:val="00F231D4"/>
    <w:rsid w:val="00F23ACE"/>
    <w:rsid w:val="00F25E4C"/>
    <w:rsid w:val="00F26A61"/>
    <w:rsid w:val="00F35B4E"/>
    <w:rsid w:val="00F45229"/>
    <w:rsid w:val="00F45E59"/>
    <w:rsid w:val="00F47753"/>
    <w:rsid w:val="00F479A4"/>
    <w:rsid w:val="00F55860"/>
    <w:rsid w:val="00F60583"/>
    <w:rsid w:val="00F67F88"/>
    <w:rsid w:val="00F819F5"/>
    <w:rsid w:val="00F854F6"/>
    <w:rsid w:val="00F85BBB"/>
    <w:rsid w:val="00F87DB2"/>
    <w:rsid w:val="00F915E5"/>
    <w:rsid w:val="00F917EA"/>
    <w:rsid w:val="00FA3B13"/>
    <w:rsid w:val="00FA5F32"/>
    <w:rsid w:val="00FB0387"/>
    <w:rsid w:val="00FB5A33"/>
    <w:rsid w:val="00FC3174"/>
    <w:rsid w:val="00FC44D7"/>
    <w:rsid w:val="00FC6F3F"/>
    <w:rsid w:val="00FD010C"/>
    <w:rsid w:val="00FD101C"/>
    <w:rsid w:val="00FD128C"/>
    <w:rsid w:val="00FD4C4B"/>
    <w:rsid w:val="00FD50AF"/>
    <w:rsid w:val="00FD5618"/>
    <w:rsid w:val="00FD6C3D"/>
    <w:rsid w:val="00FD72EE"/>
    <w:rsid w:val="00FE7959"/>
    <w:rsid w:val="00FF008C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f5ee"/>
    </o:shapedefaults>
    <o:shapelayout v:ext="edit">
      <o:idmap v:ext="edit" data="2"/>
    </o:shapelayout>
  </w:shapeDefaults>
  <w:decimalSymbol w:val=","/>
  <w:listSeparator w:val=";"/>
  <w14:docId w14:val="391F2E35"/>
  <w15:docId w15:val="{3DDEEEA7-269D-4527-9526-90291122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VN Normaltext"/>
    <w:qFormat/>
    <w:rsid w:val="00C13E04"/>
    <w:rPr>
      <w:rFonts w:ascii="Times New Roman" w:hAnsi="Times New Roman"/>
      <w:sz w:val="24"/>
      <w:szCs w:val="24"/>
      <w:lang w:val="sv-SE"/>
    </w:rPr>
  </w:style>
  <w:style w:type="paragraph" w:styleId="Rubrik1">
    <w:name w:val="heading 1"/>
    <w:aliases w:val="RVN Rubrik 1"/>
    <w:basedOn w:val="Normal"/>
    <w:next w:val="Normal"/>
    <w:link w:val="Rubrik1Char"/>
    <w:qFormat/>
    <w:rsid w:val="0046614C"/>
    <w:pPr>
      <w:spacing w:before="240" w:after="60"/>
      <w:outlineLvl w:val="0"/>
    </w:pPr>
    <w:rPr>
      <w:rFonts w:ascii="Calibri" w:hAnsi="Calibri"/>
      <w:b/>
      <w:bCs/>
      <w:sz w:val="36"/>
      <w:szCs w:val="36"/>
    </w:rPr>
  </w:style>
  <w:style w:type="paragraph" w:styleId="Rubrik2">
    <w:name w:val="heading 2"/>
    <w:aliases w:val="RVN Rubrik 2"/>
    <w:basedOn w:val="Normal"/>
    <w:next w:val="Normal"/>
    <w:link w:val="Rubrik2Char"/>
    <w:qFormat/>
    <w:rsid w:val="000A0F55"/>
    <w:pPr>
      <w:spacing w:before="400" w:after="200"/>
      <w:outlineLvl w:val="1"/>
    </w:pPr>
    <w:rPr>
      <w:rFonts w:ascii="Calibri" w:hAnsi="Calibri"/>
      <w:b/>
      <w:bCs/>
      <w:sz w:val="28"/>
      <w:szCs w:val="28"/>
    </w:rPr>
  </w:style>
  <w:style w:type="paragraph" w:styleId="Rubrik3">
    <w:name w:val="heading 3"/>
    <w:basedOn w:val="Normal"/>
    <w:next w:val="Normal"/>
    <w:link w:val="Rubrik3Char"/>
    <w:rsid w:val="0067366E"/>
    <w:pPr>
      <w:spacing w:before="240" w:after="60"/>
      <w:outlineLvl w:val="2"/>
    </w:pPr>
    <w:rPr>
      <w:rFonts w:ascii="Calibri" w:hAnsi="Calibri"/>
      <w:i/>
      <w:iCs/>
    </w:rPr>
  </w:style>
  <w:style w:type="paragraph" w:styleId="Rubrik4">
    <w:name w:val="heading 4"/>
    <w:basedOn w:val="Normal"/>
    <w:next w:val="Normal"/>
    <w:uiPriority w:val="1"/>
    <w:rsid w:val="00941D5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uiPriority w:val="1"/>
    <w:rsid w:val="00941D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uiPriority w:val="1"/>
    <w:rsid w:val="00941D50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uiPriority w:val="1"/>
    <w:rsid w:val="00941D50"/>
    <w:pPr>
      <w:spacing w:before="240" w:after="60"/>
      <w:outlineLvl w:val="6"/>
    </w:pPr>
  </w:style>
  <w:style w:type="paragraph" w:styleId="Rubrik8">
    <w:name w:val="heading 8"/>
    <w:basedOn w:val="Normal"/>
    <w:next w:val="Normal"/>
    <w:uiPriority w:val="1"/>
    <w:rsid w:val="00941D50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uiPriority w:val="1"/>
    <w:rsid w:val="00941D5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itelrubrik">
    <w:name w:val="Titel rubrik"/>
    <w:basedOn w:val="Normal"/>
    <w:next w:val="Rubrik2"/>
    <w:link w:val="TitelrubrikChar"/>
    <w:uiPriority w:val="1"/>
    <w:rsid w:val="009963C7"/>
    <w:pPr>
      <w:spacing w:after="320"/>
      <w:jc w:val="center"/>
    </w:pPr>
    <w:rPr>
      <w:rFonts w:ascii="Calibri" w:hAnsi="Calibri"/>
      <w:b/>
      <w:bCs/>
      <w:color w:val="666666"/>
      <w:sz w:val="56"/>
      <w:szCs w:val="56"/>
    </w:rPr>
  </w:style>
  <w:style w:type="character" w:customStyle="1" w:styleId="Rubrik1Char">
    <w:name w:val="Rubrik 1 Char"/>
    <w:aliases w:val="RVN Rubrik 1 Char"/>
    <w:link w:val="Rubrik1"/>
    <w:rsid w:val="00957B82"/>
    <w:rPr>
      <w:b/>
      <w:bCs/>
      <w:sz w:val="36"/>
      <w:szCs w:val="36"/>
      <w:lang w:val="sv-SE"/>
    </w:rPr>
  </w:style>
  <w:style w:type="character" w:customStyle="1" w:styleId="TitelrubrikChar">
    <w:name w:val="Titel rubrik Char"/>
    <w:link w:val="Titelrubrik"/>
    <w:uiPriority w:val="1"/>
    <w:rsid w:val="00957B82"/>
    <w:rPr>
      <w:b/>
      <w:bCs/>
      <w:color w:val="666666"/>
      <w:sz w:val="56"/>
      <w:szCs w:val="56"/>
      <w:lang w:val="sv-SE"/>
    </w:rPr>
  </w:style>
  <w:style w:type="character" w:customStyle="1" w:styleId="Rubrik2Char">
    <w:name w:val="Rubrik 2 Char"/>
    <w:aliases w:val="RVN Rubrik 2 Char"/>
    <w:link w:val="Rubrik2"/>
    <w:rsid w:val="000A0F55"/>
    <w:rPr>
      <w:b/>
      <w:bCs/>
      <w:sz w:val="28"/>
      <w:szCs w:val="28"/>
      <w:lang w:val="sv-SE"/>
    </w:rPr>
  </w:style>
  <w:style w:type="character" w:customStyle="1" w:styleId="Rubrik3Char">
    <w:name w:val="Rubrik 3 Char"/>
    <w:link w:val="Rubrik3"/>
    <w:rsid w:val="0067366E"/>
    <w:rPr>
      <w:i/>
      <w:iCs/>
      <w:sz w:val="24"/>
      <w:szCs w:val="24"/>
      <w:lang w:val="sv-SE"/>
    </w:rPr>
  </w:style>
  <w:style w:type="paragraph" w:customStyle="1" w:styleId="Fltrubrik">
    <w:name w:val="Fältrubrik"/>
    <w:basedOn w:val="Normal"/>
    <w:semiHidden/>
    <w:qFormat/>
    <w:rsid w:val="002E01EF"/>
    <w:rPr>
      <w:rFonts w:ascii="Calibri" w:hAnsi="Calibri"/>
      <w:b/>
      <w:sz w:val="16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0157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201579"/>
    <w:rPr>
      <w:rFonts w:ascii="Times New Roman" w:hAnsi="Times New Roman"/>
      <w:sz w:val="24"/>
      <w:szCs w:val="24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201579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201579"/>
    <w:rPr>
      <w:rFonts w:ascii="Times New Roman" w:hAnsi="Times New Roman"/>
      <w:sz w:val="24"/>
      <w:szCs w:val="24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0157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201579"/>
    <w:rPr>
      <w:rFonts w:ascii="Tahoma" w:hAnsi="Tahoma" w:cs="Tahoma"/>
      <w:sz w:val="16"/>
      <w:szCs w:val="16"/>
      <w:lang w:eastAsia="en-US"/>
    </w:rPr>
  </w:style>
  <w:style w:type="table" w:styleId="Tabellrutnt">
    <w:name w:val="Table Grid"/>
    <w:basedOn w:val="Normaltabell"/>
    <w:uiPriority w:val="59"/>
    <w:rsid w:val="002015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idhuvudtext">
    <w:name w:val="Sidhuvudtext"/>
    <w:basedOn w:val="Fltrubrik"/>
    <w:semiHidden/>
    <w:qFormat/>
    <w:rsid w:val="00201579"/>
  </w:style>
  <w:style w:type="numbering" w:styleId="111111">
    <w:name w:val="Outline List 2"/>
    <w:basedOn w:val="Ingenlista"/>
    <w:semiHidden/>
    <w:rsid w:val="00941D50"/>
    <w:pPr>
      <w:numPr>
        <w:numId w:val="11"/>
      </w:numPr>
    </w:pPr>
  </w:style>
  <w:style w:type="numbering" w:styleId="1ai">
    <w:name w:val="Outline List 1"/>
    <w:basedOn w:val="Ingenlista"/>
    <w:semiHidden/>
    <w:rsid w:val="00941D50"/>
    <w:pPr>
      <w:numPr>
        <w:numId w:val="12"/>
      </w:numPr>
    </w:pPr>
  </w:style>
  <w:style w:type="paragraph" w:styleId="Adress-brev">
    <w:name w:val="envelope address"/>
    <w:basedOn w:val="Normal"/>
    <w:semiHidden/>
    <w:rsid w:val="00941D50"/>
    <w:pPr>
      <w:framePr w:w="7938" w:h="1984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Anteckningsrubrik">
    <w:name w:val="Note Heading"/>
    <w:basedOn w:val="Normal"/>
    <w:next w:val="Normal"/>
    <w:semiHidden/>
    <w:rsid w:val="00941D50"/>
  </w:style>
  <w:style w:type="character" w:styleId="AnvndHyperlnk">
    <w:name w:val="FollowedHyperlink"/>
    <w:semiHidden/>
    <w:rsid w:val="00941D50"/>
    <w:rPr>
      <w:color w:val="800080"/>
      <w:u w:val="single"/>
    </w:rPr>
  </w:style>
  <w:style w:type="numbering" w:styleId="Artikelsektion">
    <w:name w:val="Outline List 3"/>
    <w:basedOn w:val="Ingenlista"/>
    <w:semiHidden/>
    <w:rsid w:val="00941D50"/>
    <w:pPr>
      <w:numPr>
        <w:numId w:val="13"/>
      </w:numPr>
    </w:pPr>
  </w:style>
  <w:style w:type="paragraph" w:styleId="Avslutandetext">
    <w:name w:val="Closing"/>
    <w:basedOn w:val="Normal"/>
    <w:semiHidden/>
    <w:rsid w:val="00941D50"/>
    <w:pPr>
      <w:ind w:left="4252"/>
    </w:pPr>
  </w:style>
  <w:style w:type="paragraph" w:styleId="Avsndaradress-brev">
    <w:name w:val="envelope return"/>
    <w:basedOn w:val="Normal"/>
    <w:semiHidden/>
    <w:rsid w:val="00941D50"/>
    <w:rPr>
      <w:rFonts w:ascii="Arial" w:hAnsi="Arial" w:cs="Arial"/>
      <w:sz w:val="20"/>
      <w:szCs w:val="20"/>
    </w:rPr>
  </w:style>
  <w:style w:type="character" w:styleId="Betoning">
    <w:name w:val="Emphasis"/>
    <w:uiPriority w:val="1"/>
    <w:rsid w:val="00941D50"/>
    <w:rPr>
      <w:i/>
      <w:iCs/>
    </w:rPr>
  </w:style>
  <w:style w:type="paragraph" w:styleId="Brdtext">
    <w:name w:val="Body Text"/>
    <w:basedOn w:val="Normal"/>
    <w:semiHidden/>
    <w:rsid w:val="00941D50"/>
    <w:pPr>
      <w:spacing w:after="120"/>
    </w:pPr>
  </w:style>
  <w:style w:type="paragraph" w:styleId="Brdtext2">
    <w:name w:val="Body Text 2"/>
    <w:basedOn w:val="Normal"/>
    <w:semiHidden/>
    <w:rsid w:val="00941D50"/>
    <w:pPr>
      <w:spacing w:after="120" w:line="480" w:lineRule="auto"/>
    </w:pPr>
  </w:style>
  <w:style w:type="paragraph" w:styleId="Brdtext3">
    <w:name w:val="Body Text 3"/>
    <w:basedOn w:val="Normal"/>
    <w:semiHidden/>
    <w:rsid w:val="00941D50"/>
    <w:pPr>
      <w:spacing w:after="120"/>
    </w:pPr>
    <w:rPr>
      <w:sz w:val="16"/>
      <w:szCs w:val="16"/>
    </w:rPr>
  </w:style>
  <w:style w:type="paragraph" w:styleId="Brdtextmedfrstaindrag">
    <w:name w:val="Body Text First Indent"/>
    <w:basedOn w:val="Brdtext"/>
    <w:semiHidden/>
    <w:rsid w:val="00941D50"/>
    <w:pPr>
      <w:ind w:firstLine="210"/>
    </w:pPr>
  </w:style>
  <w:style w:type="paragraph" w:styleId="Brdtextmedindrag">
    <w:name w:val="Body Text Indent"/>
    <w:basedOn w:val="Normal"/>
    <w:semiHidden/>
    <w:rsid w:val="00941D50"/>
    <w:pPr>
      <w:spacing w:after="120"/>
      <w:ind w:left="283"/>
    </w:pPr>
  </w:style>
  <w:style w:type="paragraph" w:styleId="Brdtextmedfrstaindrag2">
    <w:name w:val="Body Text First Indent 2"/>
    <w:basedOn w:val="Brdtextmedindrag"/>
    <w:semiHidden/>
    <w:rsid w:val="00941D50"/>
    <w:pPr>
      <w:ind w:firstLine="210"/>
    </w:pPr>
  </w:style>
  <w:style w:type="paragraph" w:styleId="Brdtextmedindrag2">
    <w:name w:val="Body Text Indent 2"/>
    <w:basedOn w:val="Normal"/>
    <w:semiHidden/>
    <w:rsid w:val="00941D50"/>
    <w:pPr>
      <w:spacing w:after="120" w:line="480" w:lineRule="auto"/>
      <w:ind w:left="283"/>
    </w:pPr>
  </w:style>
  <w:style w:type="paragraph" w:styleId="Brdtextmedindrag3">
    <w:name w:val="Body Text Indent 3"/>
    <w:basedOn w:val="Normal"/>
    <w:semiHidden/>
    <w:rsid w:val="00941D50"/>
    <w:pPr>
      <w:spacing w:after="120"/>
      <w:ind w:left="283"/>
    </w:pPr>
    <w:rPr>
      <w:sz w:val="16"/>
      <w:szCs w:val="16"/>
    </w:rPr>
  </w:style>
  <w:style w:type="paragraph" w:styleId="Datum">
    <w:name w:val="Date"/>
    <w:basedOn w:val="Normal"/>
    <w:next w:val="Normal"/>
    <w:semiHidden/>
    <w:rsid w:val="00941D50"/>
  </w:style>
  <w:style w:type="table" w:styleId="Diskrettabell1">
    <w:name w:val="Table Subtle 1"/>
    <w:basedOn w:val="Normaltabell"/>
    <w:semiHidden/>
    <w:rsid w:val="00941D50"/>
    <w:pPr>
      <w:spacing w:after="2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941D50"/>
    <w:pPr>
      <w:spacing w:after="2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941D50"/>
    <w:pPr>
      <w:spacing w:after="2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941D50"/>
    <w:pPr>
      <w:spacing w:after="2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941D50"/>
    <w:pPr>
      <w:spacing w:after="2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941D50"/>
    <w:pPr>
      <w:spacing w:after="2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semiHidden/>
    <w:rsid w:val="00941D50"/>
  </w:style>
  <w:style w:type="table" w:styleId="Frgadtabell1">
    <w:name w:val="Table Colorful 1"/>
    <w:basedOn w:val="Normaltabell"/>
    <w:semiHidden/>
    <w:rsid w:val="00941D50"/>
    <w:pPr>
      <w:spacing w:after="2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941D50"/>
    <w:pPr>
      <w:spacing w:after="2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941D50"/>
    <w:pPr>
      <w:spacing w:after="2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-adress">
    <w:name w:val="HTML Address"/>
    <w:basedOn w:val="Normal"/>
    <w:semiHidden/>
    <w:rsid w:val="00941D50"/>
    <w:rPr>
      <w:i/>
      <w:iCs/>
    </w:rPr>
  </w:style>
  <w:style w:type="character" w:styleId="HTML-akronym">
    <w:name w:val="HTML Acronym"/>
    <w:basedOn w:val="Standardstycketeckensnitt"/>
    <w:semiHidden/>
    <w:rsid w:val="00941D50"/>
  </w:style>
  <w:style w:type="character" w:styleId="HTML-citat">
    <w:name w:val="HTML Cite"/>
    <w:semiHidden/>
    <w:rsid w:val="00941D50"/>
    <w:rPr>
      <w:i/>
      <w:iCs/>
    </w:rPr>
  </w:style>
  <w:style w:type="character" w:styleId="HTML-definition">
    <w:name w:val="HTML Definition"/>
    <w:semiHidden/>
    <w:rsid w:val="00941D50"/>
    <w:rPr>
      <w:i/>
      <w:iCs/>
    </w:rPr>
  </w:style>
  <w:style w:type="character" w:styleId="HTML-exempel">
    <w:name w:val="HTML Sample"/>
    <w:semiHidden/>
    <w:rsid w:val="00941D50"/>
    <w:rPr>
      <w:rFonts w:ascii="Courier New" w:hAnsi="Courier New" w:cs="Courier New"/>
    </w:rPr>
  </w:style>
  <w:style w:type="paragraph" w:styleId="HTML-frformaterad">
    <w:name w:val="HTML Preformatted"/>
    <w:basedOn w:val="Normal"/>
    <w:semiHidden/>
    <w:rsid w:val="00941D50"/>
    <w:rPr>
      <w:rFonts w:ascii="Courier New" w:hAnsi="Courier New" w:cs="Courier New"/>
      <w:sz w:val="20"/>
      <w:szCs w:val="20"/>
    </w:rPr>
  </w:style>
  <w:style w:type="character" w:styleId="HTML-kod">
    <w:name w:val="HTML Code"/>
    <w:semiHidden/>
    <w:rsid w:val="00941D50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semiHidden/>
    <w:rsid w:val="00941D50"/>
    <w:rPr>
      <w:rFonts w:ascii="Courier New" w:hAnsi="Courier New" w:cs="Courier New"/>
      <w:sz w:val="20"/>
      <w:szCs w:val="20"/>
    </w:rPr>
  </w:style>
  <w:style w:type="character" w:styleId="HTML-tangentbord">
    <w:name w:val="HTML Keyboard"/>
    <w:semiHidden/>
    <w:rsid w:val="00941D50"/>
    <w:rPr>
      <w:rFonts w:ascii="Courier New" w:hAnsi="Courier New" w:cs="Courier New"/>
      <w:sz w:val="20"/>
      <w:szCs w:val="20"/>
    </w:rPr>
  </w:style>
  <w:style w:type="character" w:styleId="HTML-variabel">
    <w:name w:val="HTML Variable"/>
    <w:semiHidden/>
    <w:rsid w:val="00941D50"/>
    <w:rPr>
      <w:i/>
      <w:iCs/>
    </w:rPr>
  </w:style>
  <w:style w:type="character" w:styleId="Hyperlnk">
    <w:name w:val="Hyperlink"/>
    <w:semiHidden/>
    <w:rsid w:val="00941D50"/>
    <w:rPr>
      <w:color w:val="0000FF"/>
      <w:u w:val="single"/>
    </w:rPr>
  </w:style>
  <w:style w:type="paragraph" w:styleId="Indragetstycke">
    <w:name w:val="Block Text"/>
    <w:basedOn w:val="Normal"/>
    <w:semiHidden/>
    <w:rsid w:val="00941D50"/>
    <w:pPr>
      <w:spacing w:after="120"/>
      <w:ind w:left="1440" w:right="1440"/>
    </w:pPr>
  </w:style>
  <w:style w:type="paragraph" w:styleId="Inledning">
    <w:name w:val="Salutation"/>
    <w:basedOn w:val="Normal"/>
    <w:next w:val="Normal"/>
    <w:semiHidden/>
    <w:rsid w:val="00941D50"/>
  </w:style>
  <w:style w:type="paragraph" w:styleId="Lista">
    <w:name w:val="List"/>
    <w:basedOn w:val="Normal"/>
    <w:semiHidden/>
    <w:rsid w:val="00941D50"/>
    <w:pPr>
      <w:ind w:left="283" w:hanging="283"/>
    </w:pPr>
  </w:style>
  <w:style w:type="paragraph" w:styleId="Lista2">
    <w:name w:val="List 2"/>
    <w:basedOn w:val="Normal"/>
    <w:semiHidden/>
    <w:rsid w:val="00941D50"/>
    <w:pPr>
      <w:ind w:left="566" w:hanging="283"/>
    </w:pPr>
  </w:style>
  <w:style w:type="paragraph" w:styleId="Lista3">
    <w:name w:val="List 3"/>
    <w:basedOn w:val="Normal"/>
    <w:semiHidden/>
    <w:rsid w:val="00941D50"/>
    <w:pPr>
      <w:ind w:left="849" w:hanging="283"/>
    </w:pPr>
  </w:style>
  <w:style w:type="paragraph" w:styleId="Lista4">
    <w:name w:val="List 4"/>
    <w:basedOn w:val="Normal"/>
    <w:semiHidden/>
    <w:rsid w:val="00941D50"/>
    <w:pPr>
      <w:ind w:left="1132" w:hanging="283"/>
    </w:pPr>
  </w:style>
  <w:style w:type="paragraph" w:styleId="Lista5">
    <w:name w:val="List 5"/>
    <w:basedOn w:val="Normal"/>
    <w:semiHidden/>
    <w:rsid w:val="00941D50"/>
    <w:pPr>
      <w:ind w:left="1415" w:hanging="283"/>
    </w:pPr>
  </w:style>
  <w:style w:type="paragraph" w:styleId="Listafortstt">
    <w:name w:val="List Continue"/>
    <w:basedOn w:val="Normal"/>
    <w:semiHidden/>
    <w:rsid w:val="00941D50"/>
    <w:pPr>
      <w:spacing w:after="120"/>
      <w:ind w:left="283"/>
    </w:pPr>
  </w:style>
  <w:style w:type="paragraph" w:styleId="Listafortstt2">
    <w:name w:val="List Continue 2"/>
    <w:basedOn w:val="Normal"/>
    <w:semiHidden/>
    <w:rsid w:val="00941D50"/>
    <w:pPr>
      <w:spacing w:after="120"/>
      <w:ind w:left="566"/>
    </w:pPr>
  </w:style>
  <w:style w:type="paragraph" w:styleId="Listafortstt3">
    <w:name w:val="List Continue 3"/>
    <w:basedOn w:val="Normal"/>
    <w:semiHidden/>
    <w:rsid w:val="00941D50"/>
    <w:pPr>
      <w:spacing w:after="120"/>
      <w:ind w:left="849"/>
    </w:pPr>
  </w:style>
  <w:style w:type="paragraph" w:styleId="Listafortstt4">
    <w:name w:val="List Continue 4"/>
    <w:basedOn w:val="Normal"/>
    <w:semiHidden/>
    <w:rsid w:val="00941D50"/>
    <w:pPr>
      <w:spacing w:after="120"/>
      <w:ind w:left="1132"/>
    </w:pPr>
  </w:style>
  <w:style w:type="paragraph" w:styleId="Listafortstt5">
    <w:name w:val="List Continue 5"/>
    <w:basedOn w:val="Normal"/>
    <w:semiHidden/>
    <w:rsid w:val="00941D50"/>
    <w:pPr>
      <w:spacing w:after="120"/>
      <w:ind w:left="1415"/>
    </w:pPr>
  </w:style>
  <w:style w:type="paragraph" w:styleId="Meddelanderubrik">
    <w:name w:val="Message Header"/>
    <w:basedOn w:val="Normal"/>
    <w:semiHidden/>
    <w:rsid w:val="00941D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table" w:styleId="Moderntabell">
    <w:name w:val="Table Contemporary"/>
    <w:basedOn w:val="Normaltabell"/>
    <w:semiHidden/>
    <w:rsid w:val="00941D50"/>
    <w:pPr>
      <w:spacing w:after="2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b">
    <w:name w:val="Normal (Web)"/>
    <w:basedOn w:val="Normal"/>
    <w:semiHidden/>
    <w:rsid w:val="00941D50"/>
  </w:style>
  <w:style w:type="paragraph" w:styleId="Normaltindrag">
    <w:name w:val="Normal Indent"/>
    <w:basedOn w:val="Normal"/>
    <w:semiHidden/>
    <w:rsid w:val="00941D50"/>
    <w:pPr>
      <w:ind w:left="1304"/>
    </w:pPr>
  </w:style>
  <w:style w:type="paragraph" w:styleId="Numreradlista">
    <w:name w:val="List Number"/>
    <w:basedOn w:val="Normal"/>
    <w:semiHidden/>
    <w:rsid w:val="00941D50"/>
    <w:pPr>
      <w:numPr>
        <w:numId w:val="1"/>
      </w:numPr>
    </w:pPr>
  </w:style>
  <w:style w:type="paragraph" w:styleId="Numreradlista2">
    <w:name w:val="List Number 2"/>
    <w:basedOn w:val="Normal"/>
    <w:semiHidden/>
    <w:rsid w:val="00941D50"/>
    <w:pPr>
      <w:numPr>
        <w:numId w:val="2"/>
      </w:numPr>
    </w:pPr>
  </w:style>
  <w:style w:type="paragraph" w:styleId="Numreradlista3">
    <w:name w:val="List Number 3"/>
    <w:basedOn w:val="Normal"/>
    <w:semiHidden/>
    <w:rsid w:val="00941D50"/>
    <w:pPr>
      <w:numPr>
        <w:numId w:val="3"/>
      </w:numPr>
    </w:pPr>
  </w:style>
  <w:style w:type="paragraph" w:styleId="Numreradlista4">
    <w:name w:val="List Number 4"/>
    <w:basedOn w:val="Normal"/>
    <w:semiHidden/>
    <w:rsid w:val="00941D50"/>
    <w:pPr>
      <w:numPr>
        <w:numId w:val="4"/>
      </w:numPr>
    </w:pPr>
  </w:style>
  <w:style w:type="paragraph" w:styleId="Numreradlista5">
    <w:name w:val="List Number 5"/>
    <w:basedOn w:val="Normal"/>
    <w:semiHidden/>
    <w:rsid w:val="00941D50"/>
    <w:pPr>
      <w:numPr>
        <w:numId w:val="5"/>
      </w:numPr>
    </w:pPr>
  </w:style>
  <w:style w:type="paragraph" w:styleId="Oformateradtext">
    <w:name w:val="Plain Text"/>
    <w:basedOn w:val="Normal"/>
    <w:semiHidden/>
    <w:rsid w:val="00941D50"/>
    <w:rPr>
      <w:rFonts w:ascii="Courier New" w:hAnsi="Courier New" w:cs="Courier New"/>
      <w:sz w:val="20"/>
      <w:szCs w:val="20"/>
    </w:rPr>
  </w:style>
  <w:style w:type="table" w:styleId="Professionelltabell">
    <w:name w:val="Table Professional"/>
    <w:basedOn w:val="Normaltabell"/>
    <w:semiHidden/>
    <w:rsid w:val="00941D50"/>
    <w:pPr>
      <w:spacing w:after="2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semiHidden/>
    <w:rsid w:val="00941D50"/>
    <w:pPr>
      <w:numPr>
        <w:numId w:val="6"/>
      </w:numPr>
    </w:pPr>
  </w:style>
  <w:style w:type="paragraph" w:styleId="Punktlista2">
    <w:name w:val="List Bullet 2"/>
    <w:basedOn w:val="Normal"/>
    <w:semiHidden/>
    <w:rsid w:val="00941D50"/>
    <w:pPr>
      <w:numPr>
        <w:numId w:val="7"/>
      </w:numPr>
    </w:pPr>
  </w:style>
  <w:style w:type="paragraph" w:styleId="Punktlista3">
    <w:name w:val="List Bullet 3"/>
    <w:basedOn w:val="Normal"/>
    <w:semiHidden/>
    <w:rsid w:val="00941D50"/>
    <w:pPr>
      <w:numPr>
        <w:numId w:val="8"/>
      </w:numPr>
    </w:pPr>
  </w:style>
  <w:style w:type="paragraph" w:styleId="Punktlista4">
    <w:name w:val="List Bullet 4"/>
    <w:basedOn w:val="Normal"/>
    <w:semiHidden/>
    <w:rsid w:val="00941D50"/>
    <w:pPr>
      <w:numPr>
        <w:numId w:val="9"/>
      </w:numPr>
    </w:pPr>
  </w:style>
  <w:style w:type="paragraph" w:styleId="Punktlista5">
    <w:name w:val="List Bullet 5"/>
    <w:basedOn w:val="Normal"/>
    <w:semiHidden/>
    <w:rsid w:val="00941D50"/>
    <w:pPr>
      <w:numPr>
        <w:numId w:val="10"/>
      </w:numPr>
    </w:pPr>
  </w:style>
  <w:style w:type="character" w:styleId="Radnummer">
    <w:name w:val="line number"/>
    <w:basedOn w:val="Standardstycketeckensnitt"/>
    <w:semiHidden/>
    <w:rsid w:val="00941D50"/>
  </w:style>
  <w:style w:type="paragraph" w:styleId="Rubrik">
    <w:name w:val="Title"/>
    <w:basedOn w:val="Normal"/>
    <w:uiPriority w:val="1"/>
    <w:rsid w:val="00941D5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Sidnummer">
    <w:name w:val="page number"/>
    <w:basedOn w:val="Standardstycketeckensnitt"/>
    <w:semiHidden/>
    <w:rsid w:val="00941D50"/>
  </w:style>
  <w:style w:type="paragraph" w:styleId="Signatur">
    <w:name w:val="Signature"/>
    <w:basedOn w:val="Normal"/>
    <w:semiHidden/>
    <w:rsid w:val="00941D50"/>
    <w:pPr>
      <w:ind w:left="4252"/>
    </w:pPr>
  </w:style>
  <w:style w:type="table" w:styleId="Standardtabell1">
    <w:name w:val="Table Classic 1"/>
    <w:basedOn w:val="Normaltabell"/>
    <w:semiHidden/>
    <w:rsid w:val="00941D50"/>
    <w:pPr>
      <w:spacing w:after="2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941D50"/>
    <w:pPr>
      <w:spacing w:after="2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941D50"/>
    <w:pPr>
      <w:spacing w:after="2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941D50"/>
    <w:pPr>
      <w:spacing w:after="2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rsid w:val="00941D50"/>
    <w:rPr>
      <w:b/>
      <w:bCs/>
    </w:rPr>
  </w:style>
  <w:style w:type="table" w:styleId="Tabellmed3D-effekter1">
    <w:name w:val="Table 3D effects 1"/>
    <w:basedOn w:val="Normaltabell"/>
    <w:semiHidden/>
    <w:rsid w:val="00941D50"/>
    <w:pPr>
      <w:spacing w:after="2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941D50"/>
    <w:pPr>
      <w:spacing w:after="2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941D50"/>
    <w:pPr>
      <w:spacing w:after="2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941D50"/>
    <w:pPr>
      <w:spacing w:after="2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941D50"/>
    <w:pPr>
      <w:spacing w:after="2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941D50"/>
    <w:pPr>
      <w:spacing w:after="2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941D50"/>
    <w:pPr>
      <w:spacing w:after="2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941D50"/>
    <w:pPr>
      <w:spacing w:after="2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941D50"/>
    <w:pPr>
      <w:spacing w:after="2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941D50"/>
    <w:pPr>
      <w:spacing w:after="2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941D50"/>
    <w:pPr>
      <w:spacing w:after="2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941D50"/>
    <w:pPr>
      <w:spacing w:after="2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941D50"/>
    <w:pPr>
      <w:spacing w:after="2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941D50"/>
    <w:pPr>
      <w:spacing w:after="2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941D50"/>
    <w:pPr>
      <w:spacing w:after="2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941D50"/>
    <w:pPr>
      <w:spacing w:after="2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semiHidden/>
    <w:rsid w:val="00941D50"/>
    <w:pPr>
      <w:spacing w:after="2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941D50"/>
    <w:pPr>
      <w:spacing w:after="2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941D50"/>
    <w:pPr>
      <w:spacing w:after="2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941D50"/>
    <w:pPr>
      <w:spacing w:after="2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941D50"/>
    <w:pPr>
      <w:spacing w:after="2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941D50"/>
    <w:pPr>
      <w:spacing w:after="2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941D50"/>
    <w:pPr>
      <w:spacing w:after="2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941D50"/>
    <w:pPr>
      <w:spacing w:after="2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941D50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uiPriority w:val="1"/>
    <w:rsid w:val="00941D50"/>
    <w:pPr>
      <w:spacing w:after="60"/>
      <w:jc w:val="center"/>
      <w:outlineLvl w:val="1"/>
    </w:pPr>
    <w:rPr>
      <w:rFonts w:ascii="Arial" w:hAnsi="Arial" w:cs="Arial"/>
    </w:rPr>
  </w:style>
  <w:style w:type="table" w:styleId="Webbtabell1">
    <w:name w:val="Table Web 1"/>
    <w:basedOn w:val="Normaltabell"/>
    <w:semiHidden/>
    <w:rsid w:val="00941D50"/>
    <w:pPr>
      <w:spacing w:after="2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941D50"/>
    <w:pPr>
      <w:spacing w:after="2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941D50"/>
    <w:pPr>
      <w:spacing w:after="2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ragrafrubrik">
    <w:name w:val="Paragrafrubrik"/>
    <w:basedOn w:val="Normal"/>
    <w:next w:val="Normal"/>
    <w:uiPriority w:val="1"/>
    <w:rsid w:val="000523A1"/>
    <w:pPr>
      <w:numPr>
        <w:numId w:val="14"/>
      </w:numPr>
    </w:pPr>
    <w:rPr>
      <w:b/>
      <w:szCs w:val="18"/>
    </w:rPr>
  </w:style>
  <w:style w:type="paragraph" w:styleId="Ingetavstnd">
    <w:name w:val="No Spacing"/>
    <w:uiPriority w:val="1"/>
    <w:rsid w:val="005C2679"/>
    <w:rPr>
      <w:rFonts w:ascii="Times New Roman" w:hAnsi="Times New Roman"/>
      <w:sz w:val="24"/>
      <w:szCs w:val="24"/>
      <w:lang w:val="sv-SE"/>
    </w:rPr>
  </w:style>
  <w:style w:type="paragraph" w:customStyle="1" w:styleId="RVNRubrik3">
    <w:name w:val="RVN Rubrik 3"/>
    <w:basedOn w:val="Normal"/>
    <w:qFormat/>
    <w:rsid w:val="00BD0381"/>
    <w:pPr>
      <w:spacing w:before="120" w:after="120"/>
    </w:pPr>
    <w:rPr>
      <w:rFonts w:asciiTheme="majorHAnsi" w:hAnsiTheme="majorHAnsi"/>
      <w:b/>
    </w:rPr>
  </w:style>
  <w:style w:type="paragraph" w:customStyle="1" w:styleId="RVNRubrik4">
    <w:name w:val="RVN Rubrik 4"/>
    <w:basedOn w:val="Normal"/>
    <w:qFormat/>
    <w:rsid w:val="00E31F02"/>
    <w:rPr>
      <w:rFonts w:asciiTheme="majorHAnsi" w:hAnsiTheme="majorHAnsi"/>
      <w:i/>
    </w:rPr>
  </w:style>
  <w:style w:type="paragraph" w:styleId="Liststycke">
    <w:name w:val="List Paragraph"/>
    <w:basedOn w:val="Normal"/>
    <w:uiPriority w:val="34"/>
    <w:rsid w:val="00D639DB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330C1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330C1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330C16"/>
    <w:rPr>
      <w:rFonts w:ascii="Times New Roman" w:hAnsi="Times New Roman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30C1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30C16"/>
    <w:rPr>
      <w:rFonts w:ascii="Times New Roman" w:hAnsi="Times New Roman"/>
      <w:b/>
      <w:bCs/>
      <w:lang w:val="sv-SE"/>
    </w:rPr>
  </w:style>
  <w:style w:type="table" w:customStyle="1" w:styleId="Tabellrutnt10">
    <w:name w:val="Tabellrutnät1"/>
    <w:basedOn w:val="Normaltabell"/>
    <w:next w:val="Tabellrutnt"/>
    <w:uiPriority w:val="39"/>
    <w:rsid w:val="00D44992"/>
    <w:pPr>
      <w:spacing w:after="120" w:line="240" w:lineRule="atLeast"/>
    </w:pPr>
    <w:rPr>
      <w:rFonts w:ascii="Times New Roman" w:eastAsia="Times New Roman" w:hAnsi="Times New Roman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DB77C7"/>
    <w:rPr>
      <w:rFonts w:ascii="Times New Roman" w:hAnsi="Times New Roman"/>
      <w:sz w:val="24"/>
      <w:szCs w:val="24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B36CF1"/>
    <w:rPr>
      <w:color w:val="666666"/>
    </w:rPr>
  </w:style>
  <w:style w:type="character" w:styleId="Olstomnmnande">
    <w:name w:val="Unresolved Mention"/>
    <w:basedOn w:val="Standardstycketeckensnitt"/>
    <w:uiPriority w:val="99"/>
    <w:semiHidden/>
    <w:unhideWhenUsed/>
    <w:rsid w:val="00EF335F"/>
    <w:rPr>
      <w:color w:val="605E5C"/>
      <w:shd w:val="clear" w:color="auto" w:fill="E1DFDD"/>
    </w:rPr>
  </w:style>
  <w:style w:type="character" w:customStyle="1" w:styleId="Formatmall1">
    <w:name w:val="Formatmall1"/>
    <w:basedOn w:val="Standardstycketeckensnitt"/>
    <w:uiPriority w:val="1"/>
    <w:rsid w:val="00081B30"/>
    <w:rPr>
      <w:rFonts w:ascii="Times New Roman" w:hAnsi="Times New Roman"/>
      <w:sz w:val="24"/>
    </w:rPr>
  </w:style>
  <w:style w:type="character" w:customStyle="1" w:styleId="Formatmall2">
    <w:name w:val="Formatmall2"/>
    <w:basedOn w:val="Standardstycketeckensnitt"/>
    <w:uiPriority w:val="1"/>
    <w:rsid w:val="00081B30"/>
    <w:rPr>
      <w:rFonts w:ascii="Times New Roman" w:hAnsi="Times New Roman"/>
      <w:sz w:val="24"/>
    </w:rPr>
  </w:style>
  <w:style w:type="paragraph" w:customStyle="1" w:styleId="Tabellrubrik">
    <w:name w:val="Tabellrubrik"/>
    <w:basedOn w:val="Liststycke"/>
    <w:qFormat/>
    <w:rsid w:val="000A0F55"/>
    <w:pPr>
      <w:numPr>
        <w:numId w:val="25"/>
      </w:numPr>
    </w:pPr>
    <w:rPr>
      <w:rFonts w:asciiTheme="minorHAnsi" w:hAnsiTheme="minorHAns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ou.datauttag@rvn.se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lusrv01.ad.lvn.se\lvnprogram\MS_Office\Mallar\Blankett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32B4290B244638BE7809BCE754BC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AAA305-1F19-4C9D-94F9-5FBF1066E29E}"/>
      </w:docPartPr>
      <w:docPartBody>
        <w:p w:rsidR="00283C44" w:rsidRDefault="000E26E2" w:rsidP="000E26E2">
          <w:pPr>
            <w:pStyle w:val="D832B4290B244638BE7809BCE754BCA81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C3DC2ECFE4BA4DE185AE93125B481C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7B1688-2D72-4AC5-91D3-FCE3A17566A4}"/>
      </w:docPartPr>
      <w:docPartBody>
        <w:p w:rsidR="00283C44" w:rsidRDefault="000E26E2" w:rsidP="000E26E2">
          <w:pPr>
            <w:pStyle w:val="C3DC2ECFE4BA4DE185AE93125B481CAE1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62D6983C25894CE09F4C7D075903F4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B3A10E-75BA-4D2B-A479-AD1A26086966}"/>
      </w:docPartPr>
      <w:docPartBody>
        <w:p w:rsidR="00BC36AA" w:rsidRDefault="000E26E2" w:rsidP="000E26E2">
          <w:pPr>
            <w:pStyle w:val="62D6983C25894CE09F4C7D075903F4661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C925ACF0D966496C82392ED6AE90F9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0265AF-B91A-4450-8839-C1CE85F1045F}"/>
      </w:docPartPr>
      <w:docPartBody>
        <w:p w:rsidR="00BC36AA" w:rsidRDefault="000E26E2" w:rsidP="000E26E2">
          <w:pPr>
            <w:pStyle w:val="C925ACF0D966496C82392ED6AE90F93D1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B50BBCED33E54BDDA89AF277828AF9E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AB67AD-1F94-46FD-BF03-DB490A98313B}"/>
      </w:docPartPr>
      <w:docPartBody>
        <w:p w:rsidR="00BC36AA" w:rsidRDefault="000E26E2" w:rsidP="000E26E2">
          <w:pPr>
            <w:pStyle w:val="B50BBCED33E54BDDA89AF277828AF9E31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DB879242CCD04C4B8D5346FDA0D9D4B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49A4E53-B796-41ED-AEBE-CAD1D438C498}"/>
      </w:docPartPr>
      <w:docPartBody>
        <w:p w:rsidR="00BC36AA" w:rsidRDefault="000E26E2" w:rsidP="000E26E2">
          <w:pPr>
            <w:pStyle w:val="DB879242CCD04C4B8D5346FDA0D9D4B9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6B39056EF0EF469898A5FC7C1558C3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D91629-165B-4045-9934-80701D9F7F66}"/>
      </w:docPartPr>
      <w:docPartBody>
        <w:p w:rsidR="00BC36AA" w:rsidRDefault="000E26E2" w:rsidP="000E26E2">
          <w:pPr>
            <w:pStyle w:val="6B39056EF0EF469898A5FC7C1558C33B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B9A74F8531EE476D9D522E23B68A52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48C4C2-ED35-49DE-B691-596A74896383}"/>
      </w:docPartPr>
      <w:docPartBody>
        <w:p w:rsidR="00BC36AA" w:rsidRDefault="000E26E2" w:rsidP="000E26E2">
          <w:pPr>
            <w:pStyle w:val="B9A74F8531EE476D9D522E23B68A525E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427E41C12B704B3EB8989328805614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0508E4B-966C-46E7-9804-C3D29CDD3007}"/>
      </w:docPartPr>
      <w:docPartBody>
        <w:p w:rsidR="00BC36AA" w:rsidRDefault="000E26E2" w:rsidP="000E26E2">
          <w:pPr>
            <w:pStyle w:val="427E41C12B704B3EB8989328805614A6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33E7A046B0FE4A7DA4B1EDB19E5A81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B1386B-CFCA-44C8-A07E-61BF103F58FC}"/>
      </w:docPartPr>
      <w:docPartBody>
        <w:p w:rsidR="00BC36AA" w:rsidRDefault="000E26E2" w:rsidP="000E26E2">
          <w:pPr>
            <w:pStyle w:val="33E7A046B0FE4A7DA4B1EDB19E5A8141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D878A41CEF494DDA93C6BAD2EAC73F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47E69C-318A-4D18-A3C4-6F628ADB1459}"/>
      </w:docPartPr>
      <w:docPartBody>
        <w:p w:rsidR="00BC36AA" w:rsidRDefault="000E26E2" w:rsidP="000E26E2">
          <w:pPr>
            <w:pStyle w:val="D878A41CEF494DDA93C6BAD2EAC73FC4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09085D5408614748B8D71FCFB51D3F0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A73316F-5402-498B-9610-31044B40742F}"/>
      </w:docPartPr>
      <w:docPartBody>
        <w:p w:rsidR="00BC36AA" w:rsidRDefault="000E26E2" w:rsidP="000E26E2">
          <w:pPr>
            <w:pStyle w:val="09085D5408614748B8D71FCFB51D3F00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C46B45841CC646D3A11AA6F024AB67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C4E31E-63BB-4A2E-8515-B51E67368BED}"/>
      </w:docPartPr>
      <w:docPartBody>
        <w:p w:rsidR="00BC36AA" w:rsidRDefault="000E26E2" w:rsidP="000E26E2">
          <w:pPr>
            <w:pStyle w:val="C46B45841CC646D3A11AA6F024AB6729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42FDAA9CA0A54354853E7F71EB9002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FD9E54-0FED-4518-8A5E-695DFF7545AB}"/>
      </w:docPartPr>
      <w:docPartBody>
        <w:p w:rsidR="00BC36AA" w:rsidRDefault="000E26E2" w:rsidP="000E26E2">
          <w:pPr>
            <w:pStyle w:val="42FDAA9CA0A54354853E7F71EB9002F6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76347ACEC0A34B729BD04526B6507B8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D10008-7CC0-4AF7-B6B5-1F6A7B368329}"/>
      </w:docPartPr>
      <w:docPartBody>
        <w:p w:rsidR="00BC36AA" w:rsidRDefault="000E26E2" w:rsidP="000E26E2">
          <w:pPr>
            <w:pStyle w:val="76347ACEC0A34B729BD04526B6507B8B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191A95B0613C414383948EB30BDA4B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9F7063-FCF4-4AD7-8334-01ABCBDB74C3}"/>
      </w:docPartPr>
      <w:docPartBody>
        <w:p w:rsidR="00BC36AA" w:rsidRDefault="000E26E2" w:rsidP="000E26E2">
          <w:pPr>
            <w:pStyle w:val="191A95B0613C414383948EB30BDA4BDE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50E5A85F3AC5424D8F2A1E0C0FD2535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681E35-1841-4EC2-8DF3-73540F42A67F}"/>
      </w:docPartPr>
      <w:docPartBody>
        <w:p w:rsidR="00BC36AA" w:rsidRDefault="000E26E2" w:rsidP="000E26E2">
          <w:pPr>
            <w:pStyle w:val="50E5A85F3AC5424D8F2A1E0C0FD25350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761BAA61FFBC4ECB99DC1F841D8F66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B7E908-34D6-45B5-B21F-031E3C403B42}"/>
      </w:docPartPr>
      <w:docPartBody>
        <w:p w:rsidR="00BC36AA" w:rsidRDefault="000E26E2" w:rsidP="000E26E2">
          <w:pPr>
            <w:pStyle w:val="761BAA61FFBC4ECB99DC1F841D8F668F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7C7459919D764BFB880B0E8AF7D04E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3347560-B1B7-4757-BB54-4B1A05D383B4}"/>
      </w:docPartPr>
      <w:docPartBody>
        <w:p w:rsidR="00BC36AA" w:rsidRDefault="000E26E2" w:rsidP="000E26E2">
          <w:pPr>
            <w:pStyle w:val="7C7459919D764BFB880B0E8AF7D04E64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8E37E98B0EE541C38731CAE690D7B4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32202A-88BF-4AE6-B2BA-A26D280058D5}"/>
      </w:docPartPr>
      <w:docPartBody>
        <w:p w:rsidR="00BC36AA" w:rsidRDefault="000E26E2" w:rsidP="000E26E2">
          <w:pPr>
            <w:pStyle w:val="8E37E98B0EE541C38731CAE690D7B412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7EFB1481E75449AE9D4A0C053C83C4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4421AC-9D9F-4AA8-8F34-80BD24EADEA5}"/>
      </w:docPartPr>
      <w:docPartBody>
        <w:p w:rsidR="00BC36AA" w:rsidRDefault="000E26E2" w:rsidP="000E26E2">
          <w:pPr>
            <w:pStyle w:val="7EFB1481E75449AE9D4A0C053C83C4ED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A084F589F4324F69AC46C799BFC0DE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396451-8C01-413E-8458-3B4F7A40BEAD}"/>
      </w:docPartPr>
      <w:docPartBody>
        <w:p w:rsidR="00BC36AA" w:rsidRDefault="000E26E2" w:rsidP="000E26E2">
          <w:pPr>
            <w:pStyle w:val="A084F589F4324F69AC46C799BFC0DEED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0061F3D8E2F84E728440DD7A1A870FD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ADABEE-B3B2-4CFE-92CA-A777F3EBBE3D}"/>
      </w:docPartPr>
      <w:docPartBody>
        <w:p w:rsidR="00BC36AA" w:rsidRDefault="000E26E2" w:rsidP="000E26E2">
          <w:pPr>
            <w:pStyle w:val="0061F3D8E2F84E728440DD7A1A870FDB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52FCC0E336F14D6FAEF2E0C02CDFBC0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BFED905-D28C-4823-9E6F-FD14C19E7733}"/>
      </w:docPartPr>
      <w:docPartBody>
        <w:p w:rsidR="00BC36AA" w:rsidRDefault="000E26E2" w:rsidP="000E26E2">
          <w:pPr>
            <w:pStyle w:val="52FCC0E336F14D6FAEF2E0C02CDFBC0A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19473479F538478696494EB93A97ED8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E16BF91-6B73-435A-A66D-34AB4DFA5726}"/>
      </w:docPartPr>
      <w:docPartBody>
        <w:p w:rsidR="00D94470" w:rsidRDefault="004F578E" w:rsidP="004F578E">
          <w:pPr>
            <w:pStyle w:val="19473479F538478696494EB93A97ED8E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9FC8D379643C4C17B5D2D16A494F4E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4CA395-E78D-442F-89C2-6E73F1F89DD8}"/>
      </w:docPartPr>
      <w:docPartBody>
        <w:p w:rsidR="00674E3B" w:rsidRDefault="003450C2" w:rsidP="003450C2">
          <w:pPr>
            <w:pStyle w:val="9FC8D379643C4C17B5D2D16A494F4EA9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1A4A4AEB520E4993B7CB7C730894BF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A873AA-B3A2-407D-911D-49CE8CF55DCF}"/>
      </w:docPartPr>
      <w:docPartBody>
        <w:p w:rsidR="00674E3B" w:rsidRDefault="003450C2" w:rsidP="003450C2">
          <w:pPr>
            <w:pStyle w:val="1A4A4AEB520E4993B7CB7C730894BF64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97DDF319A8F44E34AA5214633F5ABBD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F87E144-03F1-4779-AF50-7A4689B210A2}"/>
      </w:docPartPr>
      <w:docPartBody>
        <w:p w:rsidR="00D019CC" w:rsidRDefault="003525BA" w:rsidP="003525BA">
          <w:pPr>
            <w:pStyle w:val="97DDF319A8F44E34AA5214633F5ABBDB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F7B93E8E6A12471D9EB0E2A3EAB463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105C74-B140-4BC8-B2BD-1145D2C7C944}"/>
      </w:docPartPr>
      <w:docPartBody>
        <w:p w:rsidR="000E6630" w:rsidRDefault="00BF038A" w:rsidP="00BF038A">
          <w:pPr>
            <w:pStyle w:val="F7B93E8E6A12471D9EB0E2A3EAB463AA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5649D55B005F410884480B346A2583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70630F-401E-4A64-A00B-5978DA27A242}"/>
      </w:docPartPr>
      <w:docPartBody>
        <w:p w:rsidR="009C1468" w:rsidRDefault="00392796" w:rsidP="00392796">
          <w:pPr>
            <w:pStyle w:val="5649D55B005F410884480B346A2583D1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A7EC7752CF764E4D841E3B855C2CF4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2D659A-DA66-483D-801B-D0834154C2DD}"/>
      </w:docPartPr>
      <w:docPartBody>
        <w:p w:rsidR="009C1468" w:rsidRDefault="00392796" w:rsidP="00392796">
          <w:pPr>
            <w:pStyle w:val="A7EC7752CF764E4D841E3B855C2CF4C3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6AA6E402A347402EBB4737A79BA3B8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C02AFF-B625-44FE-9C25-A4DB7911294E}"/>
      </w:docPartPr>
      <w:docPartBody>
        <w:p w:rsidR="009C1468" w:rsidRDefault="00392796" w:rsidP="00392796">
          <w:pPr>
            <w:pStyle w:val="6AA6E402A347402EBB4737A79BA3B8B5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31B0E734FEAE4B17B6A998E862D007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BCB79F-7DD8-4667-B734-7DB094AFC867}"/>
      </w:docPartPr>
      <w:docPartBody>
        <w:p w:rsidR="009C1468" w:rsidRDefault="00392796" w:rsidP="00392796">
          <w:pPr>
            <w:pStyle w:val="31B0E734FEAE4B17B6A998E862D007F5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3DA949D6490E49068F49BB52645FD8F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537E96-F5F9-4D5E-B7A6-C9630497388A}"/>
      </w:docPartPr>
      <w:docPartBody>
        <w:p w:rsidR="009C1468" w:rsidRDefault="00392796" w:rsidP="00392796">
          <w:pPr>
            <w:pStyle w:val="3DA949D6490E49068F49BB52645FD8F0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0CC62C2243A040BBA87EA28B50DFA2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5E29B71-75B8-4661-9E80-667518A11062}"/>
      </w:docPartPr>
      <w:docPartBody>
        <w:p w:rsidR="009C1468" w:rsidRDefault="00392796" w:rsidP="00392796">
          <w:pPr>
            <w:pStyle w:val="0CC62C2243A040BBA87EA28B50DFA29D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474BA7DA22AD4217A8D97FB872A44D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158A4C-5315-4A32-8632-0958A5A12505}"/>
      </w:docPartPr>
      <w:docPartBody>
        <w:p w:rsidR="00B24D35" w:rsidRDefault="00215142" w:rsidP="00215142">
          <w:pPr>
            <w:pStyle w:val="474BA7DA22AD4217A8D97FB872A44D66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EB6B56C719EA4291AD585B01E0CAC3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405478-FB67-4770-BFCE-59CC5F9EED8C}"/>
      </w:docPartPr>
      <w:docPartBody>
        <w:p w:rsidR="00B24D35" w:rsidRDefault="00215142" w:rsidP="00215142">
          <w:pPr>
            <w:pStyle w:val="EB6B56C719EA4291AD585B01E0CAC38D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  <w:docPart>
      <w:docPartPr>
        <w:name w:val="E078DB755F7B4C4B8494931C96BD62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CE5EB1-385F-42A5-B82E-F460116F3232}"/>
      </w:docPartPr>
      <w:docPartBody>
        <w:p w:rsidR="00B24D35" w:rsidRDefault="00215142" w:rsidP="00215142">
          <w:pPr>
            <w:pStyle w:val="E078DB755F7B4C4B8494931C96BD62A2"/>
          </w:pPr>
          <w:r>
            <w:rPr>
              <w:rStyle w:val="Platshllartext"/>
            </w:rPr>
            <w:t>A</w:t>
          </w:r>
          <w:r w:rsidRPr="00C54BF1">
            <w:rPr>
              <w:rStyle w:val="Platshllartext"/>
            </w:rPr>
            <w:t>nge text</w:t>
          </w:r>
          <w:r>
            <w:rPr>
              <w:rStyle w:val="Platshllartext"/>
            </w:rPr>
            <w:t xml:space="preserve"> här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51BFF"/>
    <w:multiLevelType w:val="multilevel"/>
    <w:tmpl w:val="6F64ECC8"/>
    <w:lvl w:ilvl="0">
      <w:start w:val="1"/>
      <w:numFmt w:val="decimal"/>
      <w:pStyle w:val="B50BBCED33E54BDDA89AF277828AF9E3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7825313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1E"/>
    <w:rsid w:val="00026D76"/>
    <w:rsid w:val="000403FD"/>
    <w:rsid w:val="000E26E2"/>
    <w:rsid w:val="000E6630"/>
    <w:rsid w:val="00131088"/>
    <w:rsid w:val="00167B5C"/>
    <w:rsid w:val="0017131C"/>
    <w:rsid w:val="001A6D43"/>
    <w:rsid w:val="001E4251"/>
    <w:rsid w:val="001F27CF"/>
    <w:rsid w:val="00215142"/>
    <w:rsid w:val="00283C44"/>
    <w:rsid w:val="002965AB"/>
    <w:rsid w:val="00331266"/>
    <w:rsid w:val="003450C2"/>
    <w:rsid w:val="003525BA"/>
    <w:rsid w:val="00392796"/>
    <w:rsid w:val="003A4F79"/>
    <w:rsid w:val="00460008"/>
    <w:rsid w:val="00476C61"/>
    <w:rsid w:val="00480B88"/>
    <w:rsid w:val="00492A42"/>
    <w:rsid w:val="004F578E"/>
    <w:rsid w:val="0052640E"/>
    <w:rsid w:val="00573B1C"/>
    <w:rsid w:val="00655191"/>
    <w:rsid w:val="00674E3B"/>
    <w:rsid w:val="006C783D"/>
    <w:rsid w:val="00712E7B"/>
    <w:rsid w:val="007142E3"/>
    <w:rsid w:val="00720FCC"/>
    <w:rsid w:val="00777831"/>
    <w:rsid w:val="007F58AD"/>
    <w:rsid w:val="008165D5"/>
    <w:rsid w:val="0087491E"/>
    <w:rsid w:val="008C593C"/>
    <w:rsid w:val="008F1340"/>
    <w:rsid w:val="009C1468"/>
    <w:rsid w:val="00A1252B"/>
    <w:rsid w:val="00AC792B"/>
    <w:rsid w:val="00B24D35"/>
    <w:rsid w:val="00BC36AA"/>
    <w:rsid w:val="00BF038A"/>
    <w:rsid w:val="00C26371"/>
    <w:rsid w:val="00C808A7"/>
    <w:rsid w:val="00C85A9F"/>
    <w:rsid w:val="00CD0633"/>
    <w:rsid w:val="00D019CC"/>
    <w:rsid w:val="00D07043"/>
    <w:rsid w:val="00D87420"/>
    <w:rsid w:val="00D94470"/>
    <w:rsid w:val="00DB5D3D"/>
    <w:rsid w:val="00E43B2E"/>
    <w:rsid w:val="00EC290C"/>
    <w:rsid w:val="00F4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215142"/>
    <w:rPr>
      <w:color w:val="666666"/>
    </w:rPr>
  </w:style>
  <w:style w:type="paragraph" w:customStyle="1" w:styleId="C3DC2ECFE4BA4DE185AE93125B481CAE1">
    <w:name w:val="C3DC2ECFE4BA4DE185AE93125B481CAE1"/>
    <w:rsid w:val="000E26E2"/>
    <w:pPr>
      <w:spacing w:after="0" w:line="240" w:lineRule="auto"/>
    </w:pPr>
    <w:rPr>
      <w:rFonts w:ascii="Times New Roman" w:eastAsia="Calibri" w:hAnsi="Times New Roman" w:cs="Times New Roman"/>
      <w:kern w:val="0"/>
      <w:lang w:eastAsia="en-US"/>
      <w14:ligatures w14:val="none"/>
    </w:rPr>
  </w:style>
  <w:style w:type="paragraph" w:customStyle="1" w:styleId="9FC8D379643C4C17B5D2D16A494F4EA9">
    <w:name w:val="9FC8D379643C4C17B5D2D16A494F4EA9"/>
    <w:rsid w:val="003450C2"/>
  </w:style>
  <w:style w:type="paragraph" w:customStyle="1" w:styleId="62D6983C25894CE09F4C7D075903F4661">
    <w:name w:val="62D6983C25894CE09F4C7D075903F4661"/>
    <w:rsid w:val="000E26E2"/>
    <w:pPr>
      <w:spacing w:after="0" w:line="240" w:lineRule="auto"/>
    </w:pPr>
    <w:rPr>
      <w:rFonts w:ascii="Times New Roman" w:eastAsia="Calibri" w:hAnsi="Times New Roman" w:cs="Times New Roman"/>
      <w:kern w:val="0"/>
      <w:lang w:eastAsia="en-US"/>
      <w14:ligatures w14:val="none"/>
    </w:rPr>
  </w:style>
  <w:style w:type="paragraph" w:customStyle="1" w:styleId="C925ACF0D966496C82392ED6AE90F93D1">
    <w:name w:val="C925ACF0D966496C82392ED6AE90F93D1"/>
    <w:rsid w:val="000E26E2"/>
    <w:pPr>
      <w:spacing w:after="0" w:line="240" w:lineRule="auto"/>
    </w:pPr>
    <w:rPr>
      <w:rFonts w:ascii="Times New Roman" w:eastAsia="Calibri" w:hAnsi="Times New Roman" w:cs="Times New Roman"/>
      <w:kern w:val="0"/>
      <w:lang w:eastAsia="en-US"/>
      <w14:ligatures w14:val="none"/>
    </w:rPr>
  </w:style>
  <w:style w:type="paragraph" w:customStyle="1" w:styleId="B50BBCED33E54BDDA89AF277828AF9E31">
    <w:name w:val="B50BBCED33E54BDDA89AF277828AF9E31"/>
    <w:rsid w:val="000E26E2"/>
    <w:pPr>
      <w:numPr>
        <w:numId w:val="1"/>
      </w:numPr>
      <w:spacing w:after="0" w:line="240" w:lineRule="auto"/>
      <w:ind w:left="360" w:hanging="360"/>
      <w:contextualSpacing/>
    </w:pPr>
    <w:rPr>
      <w:rFonts w:ascii="Times New Roman" w:eastAsia="Calibri" w:hAnsi="Times New Roman" w:cs="Times New Roman"/>
      <w:kern w:val="0"/>
      <w:lang w:eastAsia="en-US"/>
      <w14:ligatures w14:val="none"/>
    </w:rPr>
  </w:style>
  <w:style w:type="paragraph" w:customStyle="1" w:styleId="F7B93E8E6A12471D9EB0E2A3EAB463AA">
    <w:name w:val="F7B93E8E6A12471D9EB0E2A3EAB463AA"/>
    <w:rsid w:val="00BF038A"/>
  </w:style>
  <w:style w:type="paragraph" w:customStyle="1" w:styleId="D832B4290B244638BE7809BCE754BCA81">
    <w:name w:val="D832B4290B244638BE7809BCE754BCA81"/>
    <w:rsid w:val="000E26E2"/>
    <w:pPr>
      <w:spacing w:after="0" w:line="240" w:lineRule="auto"/>
    </w:pPr>
    <w:rPr>
      <w:rFonts w:ascii="Times New Roman" w:eastAsia="Calibri" w:hAnsi="Times New Roman" w:cs="Times New Roman"/>
      <w:kern w:val="0"/>
      <w:lang w:eastAsia="en-US"/>
      <w14:ligatures w14:val="none"/>
    </w:rPr>
  </w:style>
  <w:style w:type="paragraph" w:customStyle="1" w:styleId="474BA7DA22AD4217A8D97FB872A44D66">
    <w:name w:val="474BA7DA22AD4217A8D97FB872A44D66"/>
    <w:rsid w:val="00215142"/>
  </w:style>
  <w:style w:type="paragraph" w:customStyle="1" w:styleId="EB6B56C719EA4291AD585B01E0CAC38D">
    <w:name w:val="EB6B56C719EA4291AD585B01E0CAC38D"/>
    <w:rsid w:val="00215142"/>
  </w:style>
  <w:style w:type="paragraph" w:customStyle="1" w:styleId="E078DB755F7B4C4B8494931C96BD62A2">
    <w:name w:val="E078DB755F7B4C4B8494931C96BD62A2"/>
    <w:rsid w:val="00215142"/>
  </w:style>
  <w:style w:type="paragraph" w:customStyle="1" w:styleId="DB879242CCD04C4B8D5346FDA0D9D4B9">
    <w:name w:val="DB879242CCD04C4B8D5346FDA0D9D4B9"/>
    <w:rsid w:val="000E26E2"/>
  </w:style>
  <w:style w:type="paragraph" w:customStyle="1" w:styleId="6B39056EF0EF469898A5FC7C1558C33B">
    <w:name w:val="6B39056EF0EF469898A5FC7C1558C33B"/>
    <w:rsid w:val="000E26E2"/>
  </w:style>
  <w:style w:type="paragraph" w:customStyle="1" w:styleId="B9A74F8531EE476D9D522E23B68A525E">
    <w:name w:val="B9A74F8531EE476D9D522E23B68A525E"/>
    <w:rsid w:val="000E26E2"/>
  </w:style>
  <w:style w:type="paragraph" w:customStyle="1" w:styleId="427E41C12B704B3EB8989328805614A6">
    <w:name w:val="427E41C12B704B3EB8989328805614A6"/>
    <w:rsid w:val="000E26E2"/>
  </w:style>
  <w:style w:type="paragraph" w:customStyle="1" w:styleId="33E7A046B0FE4A7DA4B1EDB19E5A8141">
    <w:name w:val="33E7A046B0FE4A7DA4B1EDB19E5A8141"/>
    <w:rsid w:val="000E26E2"/>
  </w:style>
  <w:style w:type="paragraph" w:customStyle="1" w:styleId="D878A41CEF494DDA93C6BAD2EAC73FC4">
    <w:name w:val="D878A41CEF494DDA93C6BAD2EAC73FC4"/>
    <w:rsid w:val="000E26E2"/>
  </w:style>
  <w:style w:type="paragraph" w:customStyle="1" w:styleId="09085D5408614748B8D71FCFB51D3F00">
    <w:name w:val="09085D5408614748B8D71FCFB51D3F00"/>
    <w:rsid w:val="000E26E2"/>
  </w:style>
  <w:style w:type="paragraph" w:customStyle="1" w:styleId="C46B45841CC646D3A11AA6F024AB6729">
    <w:name w:val="C46B45841CC646D3A11AA6F024AB6729"/>
    <w:rsid w:val="000E26E2"/>
  </w:style>
  <w:style w:type="paragraph" w:customStyle="1" w:styleId="42FDAA9CA0A54354853E7F71EB9002F6">
    <w:name w:val="42FDAA9CA0A54354853E7F71EB9002F6"/>
    <w:rsid w:val="000E26E2"/>
  </w:style>
  <w:style w:type="paragraph" w:customStyle="1" w:styleId="76347ACEC0A34B729BD04526B6507B8B">
    <w:name w:val="76347ACEC0A34B729BD04526B6507B8B"/>
    <w:rsid w:val="000E26E2"/>
  </w:style>
  <w:style w:type="paragraph" w:customStyle="1" w:styleId="191A95B0613C414383948EB30BDA4BDE">
    <w:name w:val="191A95B0613C414383948EB30BDA4BDE"/>
    <w:rsid w:val="000E26E2"/>
  </w:style>
  <w:style w:type="paragraph" w:customStyle="1" w:styleId="50E5A85F3AC5424D8F2A1E0C0FD25350">
    <w:name w:val="50E5A85F3AC5424D8F2A1E0C0FD25350"/>
    <w:rsid w:val="000E26E2"/>
  </w:style>
  <w:style w:type="paragraph" w:customStyle="1" w:styleId="761BAA61FFBC4ECB99DC1F841D8F668F">
    <w:name w:val="761BAA61FFBC4ECB99DC1F841D8F668F"/>
    <w:rsid w:val="000E26E2"/>
  </w:style>
  <w:style w:type="paragraph" w:customStyle="1" w:styleId="7C7459919D764BFB880B0E8AF7D04E64">
    <w:name w:val="7C7459919D764BFB880B0E8AF7D04E64"/>
    <w:rsid w:val="000E26E2"/>
  </w:style>
  <w:style w:type="paragraph" w:customStyle="1" w:styleId="8E37E98B0EE541C38731CAE690D7B412">
    <w:name w:val="8E37E98B0EE541C38731CAE690D7B412"/>
    <w:rsid w:val="000E26E2"/>
  </w:style>
  <w:style w:type="paragraph" w:customStyle="1" w:styleId="7EFB1481E75449AE9D4A0C053C83C4ED">
    <w:name w:val="7EFB1481E75449AE9D4A0C053C83C4ED"/>
    <w:rsid w:val="000E26E2"/>
  </w:style>
  <w:style w:type="paragraph" w:customStyle="1" w:styleId="A084F589F4324F69AC46C799BFC0DEED">
    <w:name w:val="A084F589F4324F69AC46C799BFC0DEED"/>
    <w:rsid w:val="000E26E2"/>
  </w:style>
  <w:style w:type="paragraph" w:customStyle="1" w:styleId="0061F3D8E2F84E728440DD7A1A870FDB">
    <w:name w:val="0061F3D8E2F84E728440DD7A1A870FDB"/>
    <w:rsid w:val="000E26E2"/>
  </w:style>
  <w:style w:type="paragraph" w:customStyle="1" w:styleId="52FCC0E336F14D6FAEF2E0C02CDFBC0A">
    <w:name w:val="52FCC0E336F14D6FAEF2E0C02CDFBC0A"/>
    <w:rsid w:val="000E26E2"/>
  </w:style>
  <w:style w:type="paragraph" w:customStyle="1" w:styleId="1A4A4AEB520E4993B7CB7C730894BF64">
    <w:name w:val="1A4A4AEB520E4993B7CB7C730894BF64"/>
    <w:rsid w:val="003450C2"/>
  </w:style>
  <w:style w:type="paragraph" w:customStyle="1" w:styleId="19473479F538478696494EB93A97ED8E">
    <w:name w:val="19473479F538478696494EB93A97ED8E"/>
    <w:rsid w:val="004F578E"/>
  </w:style>
  <w:style w:type="paragraph" w:customStyle="1" w:styleId="97DDF319A8F44E34AA5214633F5ABBDB">
    <w:name w:val="97DDF319A8F44E34AA5214633F5ABBDB"/>
    <w:rsid w:val="003525BA"/>
  </w:style>
  <w:style w:type="paragraph" w:customStyle="1" w:styleId="5649D55B005F410884480B346A2583D1">
    <w:name w:val="5649D55B005F410884480B346A2583D1"/>
    <w:rsid w:val="00392796"/>
  </w:style>
  <w:style w:type="paragraph" w:customStyle="1" w:styleId="A7EC7752CF764E4D841E3B855C2CF4C3">
    <w:name w:val="A7EC7752CF764E4D841E3B855C2CF4C3"/>
    <w:rsid w:val="00392796"/>
  </w:style>
  <w:style w:type="paragraph" w:customStyle="1" w:styleId="6AA6E402A347402EBB4737A79BA3B8B5">
    <w:name w:val="6AA6E402A347402EBB4737A79BA3B8B5"/>
    <w:rsid w:val="00392796"/>
  </w:style>
  <w:style w:type="paragraph" w:customStyle="1" w:styleId="31B0E734FEAE4B17B6A998E862D007F5">
    <w:name w:val="31B0E734FEAE4B17B6A998E862D007F5"/>
    <w:rsid w:val="00392796"/>
  </w:style>
  <w:style w:type="paragraph" w:customStyle="1" w:styleId="3DA949D6490E49068F49BB52645FD8F0">
    <w:name w:val="3DA949D6490E49068F49BB52645FD8F0"/>
    <w:rsid w:val="00392796"/>
  </w:style>
  <w:style w:type="paragraph" w:customStyle="1" w:styleId="0CC62C2243A040BBA87EA28B50DFA29D">
    <w:name w:val="0CC62C2243A040BBA87EA28B50DFA29D"/>
    <w:rsid w:val="003927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egion Västernorrland - Office tema">
  <a:themeElements>
    <a:clrScheme name="Region Västernorrland">
      <a:dk1>
        <a:srgbClr val="000000"/>
      </a:dk1>
      <a:lt1>
        <a:srgbClr val="FFFFFF"/>
      </a:lt1>
      <a:dk2>
        <a:srgbClr val="A19C97"/>
      </a:dk2>
      <a:lt2>
        <a:srgbClr val="E7E5E4"/>
      </a:lt2>
      <a:accent1>
        <a:srgbClr val="009FE3"/>
      </a:accent1>
      <a:accent2>
        <a:srgbClr val="95C11F"/>
      </a:accent2>
      <a:accent3>
        <a:srgbClr val="FFCC00"/>
      </a:accent3>
      <a:accent4>
        <a:srgbClr val="954B97"/>
      </a:accent4>
      <a:accent5>
        <a:srgbClr val="EB6209"/>
      </a:accent5>
      <a:accent6>
        <a:srgbClr val="E8308A"/>
      </a:accent6>
      <a:hlink>
        <a:srgbClr val="005CA9"/>
      </a:hlink>
      <a:folHlink>
        <a:srgbClr val="954B97"/>
      </a:folHlink>
    </a:clrScheme>
    <a:fontScheme name="Anpassat 1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886D264AA01743B88301E912993E8C" ma:contentTypeVersion="4" ma:contentTypeDescription="Skapa ett nytt dokument." ma:contentTypeScope="" ma:versionID="e4da88d0f26ed5753798c47ac8a52c0a">
  <xsd:schema xmlns:xsd="http://www.w3.org/2001/XMLSchema" xmlns:xs="http://www.w3.org/2001/XMLSchema" xmlns:p="http://schemas.microsoft.com/office/2006/metadata/properties" xmlns:ns2="a7d1ac81-7fa0-4227-a64f-5386d89b5c66" targetNamespace="http://schemas.microsoft.com/office/2006/metadata/properties" ma:root="true" ma:fieldsID="2c5d7d6748a980bfe79fcd8a55856b6f" ns2:_="">
    <xsd:import namespace="a7d1ac81-7fa0-4227-a64f-5386d89b5c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1ac81-7fa0-4227-a64f-5386d89b5c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Senast delad per tid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F325A1-C531-4562-A11F-9D7653BA2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1ac81-7fa0-4227-a64f-5386d89b5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39615-1D57-4A54-B23B-309140A793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C3AB1C-E31A-4B2D-B4B8-FD8631FB00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EDDB3D-9ED3-4C0A-8743-C40B22AD58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Blankettmall</Template>
  <TotalTime>0</TotalTime>
  <Pages>5</Pages>
  <Words>871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Ansökningsblankett</vt:lpstr>
      <vt:lpstr/>
    </vt:vector>
  </TitlesOfParts>
  <Company>Landstinget Västernorrland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Ansökningsblankett</dc:title>
  <dc:subject/>
  <dc:creator>Helene Hillborg</dc:creator>
  <cp:keywords/>
  <dc:description/>
  <cp:lastModifiedBy>Erik Sundgren</cp:lastModifiedBy>
  <cp:revision>2</cp:revision>
  <cp:lastPrinted>2015-04-01T10:43:00Z</cp:lastPrinted>
  <dcterms:created xsi:type="dcterms:W3CDTF">2026-09-23T09:48:00Z</dcterms:created>
  <dcterms:modified xsi:type="dcterms:W3CDTF">2026-09-23T09:48:00Z</dcterms:modified>
  <cp:category>Brevmall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0x01010038886D264AA01743B88301E912993E8C</vt:lpwstr>
  </property>
</Properties>
</file>